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C67132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ЗАГАДКИ </w:t>
      </w:r>
      <w:r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ПО ПДД </w:t>
      </w:r>
    </w:p>
    <w:p w:rsidR="00C9679C" w:rsidRPr="00C67132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C67132">
        <w:rPr>
          <w:rFonts w:ascii="Times New Roman" w:hAnsi="Times New Roman" w:cs="Times New Roman"/>
          <w:b/>
          <w:color w:val="7030A0"/>
          <w:sz w:val="52"/>
          <w:szCs w:val="52"/>
        </w:rPr>
        <w:t>ДЛЯ ДЕТЕЙ 6 – 7 ЛЕТ</w:t>
      </w:r>
    </w:p>
    <w:p w:rsidR="00C9679C" w:rsidRPr="00C67132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6F7B6B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20150228_99048767.jpg" style="width:369pt;height:480pt;visibility:visible">
            <v:imagedata r:id="rId4" o:title=""/>
          </v:shape>
        </w:pict>
      </w: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9679C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0" o:spid="_x0000_s1026" type="#_x0000_t75" alt="светофор-1000x1000.jpg" style="position:absolute;left:0;text-align:left;margin-left:263.85pt;margin-top:.25pt;width:210pt;height:210pt;z-index:-251658240;visibility:visible">
            <v:imagedata r:id="rId5" o:title=""/>
          </v:shape>
        </w:pict>
      </w:r>
    </w:p>
    <w:p w:rsidR="00C9679C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Три моих волшебных глаза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Управляют всеми сразу.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Я моргну – пойдут машины,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Встанут женщины, мужчины.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Отвечайте вместе, хором,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Как зовусь я?... 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EC7C7B">
        <w:rPr>
          <w:rFonts w:ascii="Times New Roman" w:hAnsi="Times New Roman" w:cs="Times New Roman"/>
          <w:color w:val="C00000"/>
          <w:sz w:val="32"/>
          <w:szCs w:val="32"/>
        </w:rPr>
        <w:t>(светофор)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" o:spid="_x0000_s1027" type="#_x0000_t75" alt="i (5).jpg" style="position:absolute;left:0;text-align:left;margin-left:1.35pt;margin-top:15.35pt;width:227.25pt;height:161.25pt;z-index:-251657216;visibility:visible">
            <v:imagedata r:id="rId6" o:title=""/>
          </v:shape>
        </w:pict>
      </w:r>
    </w:p>
    <w:p w:rsidR="00C9679C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5C5DA8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Близко – широка,</w:t>
      </w:r>
    </w:p>
    <w:p w:rsidR="00C9679C" w:rsidRPr="00EC7C7B" w:rsidRDefault="00C9679C" w:rsidP="005C5DA8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издалека – узка.</w:t>
      </w:r>
    </w:p>
    <w:p w:rsidR="00C9679C" w:rsidRPr="005C5DA8" w:rsidRDefault="00C9679C" w:rsidP="005C5DA8">
      <w:pPr>
        <w:ind w:left="495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(д</w:t>
      </w:r>
      <w:r w:rsidRPr="005C5DA8">
        <w:rPr>
          <w:rFonts w:ascii="Times New Roman" w:hAnsi="Times New Roman" w:cs="Times New Roman"/>
          <w:color w:val="C00000"/>
          <w:sz w:val="32"/>
          <w:szCs w:val="32"/>
        </w:rPr>
        <w:t>орога)</w:t>
      </w:r>
    </w:p>
    <w:p w:rsidR="00C9679C" w:rsidRPr="00EC7C7B" w:rsidRDefault="00C9679C" w:rsidP="005C5DA8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5C5DA8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Высоких деревьев длинней,</w:t>
      </w:r>
    </w:p>
    <w:p w:rsidR="00C9679C" w:rsidRPr="00EC7C7B" w:rsidRDefault="00C9679C" w:rsidP="005C5DA8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Травиночки маленькой ниже.</w:t>
      </w:r>
    </w:p>
    <w:p w:rsidR="00C9679C" w:rsidRPr="00EC7C7B" w:rsidRDefault="00C9679C" w:rsidP="005C5DA8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С ней дали становятся ближе</w:t>
      </w:r>
    </w:p>
    <w:p w:rsidR="00C9679C" w:rsidRPr="00EC7C7B" w:rsidRDefault="00C9679C" w:rsidP="005C5DA8">
      <w:pPr>
        <w:ind w:left="4956"/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И мир открываем мы с ней.</w:t>
      </w:r>
    </w:p>
    <w:p w:rsidR="00C9679C" w:rsidRPr="005C5DA8" w:rsidRDefault="00C9679C" w:rsidP="005C5DA8">
      <w:pPr>
        <w:ind w:left="4956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(д</w:t>
      </w:r>
      <w:r w:rsidRPr="005C5DA8">
        <w:rPr>
          <w:rFonts w:ascii="Times New Roman" w:hAnsi="Times New Roman" w:cs="Times New Roman"/>
          <w:color w:val="C00000"/>
          <w:sz w:val="32"/>
          <w:szCs w:val="32"/>
        </w:rPr>
        <w:t>орога)</w:t>
      </w:r>
    </w:p>
    <w:p w:rsidR="00C9679C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Тянется нитка, среди нив петляя,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2" o:spid="_x0000_s1028" type="#_x0000_t75" alt="d2e604d557788b7f472e2683f6cef0cb.jpg" style="position:absolute;left:0;text-align:left;margin-left:254.1pt;margin-top:16.2pt;width:251.25pt;height:210.75pt;z-index:-251656192;visibility:visible">
            <v:imagedata r:id="rId7" o:title=""/>
          </v:shape>
        </w:pict>
      </w:r>
      <w:r w:rsidRPr="00EC7C7B">
        <w:rPr>
          <w:rFonts w:ascii="Times New Roman" w:hAnsi="Times New Roman" w:cs="Times New Roman"/>
          <w:sz w:val="32"/>
          <w:szCs w:val="32"/>
        </w:rPr>
        <w:t>Лесом, перелесками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Без конца и края.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Ни её порвать,</w:t>
      </w:r>
    </w:p>
    <w:p w:rsidR="00C9679C" w:rsidRPr="00EC7C7B" w:rsidRDefault="00C9679C" w:rsidP="00EC7C7B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Ни в клубок смотать.</w:t>
      </w:r>
    </w:p>
    <w:p w:rsidR="00C9679C" w:rsidRPr="005C5DA8" w:rsidRDefault="00C9679C" w:rsidP="00EC7C7B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(д</w:t>
      </w:r>
      <w:r w:rsidRPr="005C5DA8">
        <w:rPr>
          <w:rFonts w:ascii="Times New Roman" w:hAnsi="Times New Roman" w:cs="Times New Roman"/>
          <w:color w:val="C00000"/>
          <w:sz w:val="32"/>
          <w:szCs w:val="32"/>
        </w:rPr>
        <w:t>орога)</w:t>
      </w:r>
    </w:p>
    <w:p w:rsidR="00C9679C" w:rsidRDefault="00C9679C" w:rsidP="005C5DA8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679C" w:rsidRPr="00EC7C7B" w:rsidRDefault="00C9679C" w:rsidP="005C5DA8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Мой первый слог средь нот найдешь,</w:t>
      </w:r>
    </w:p>
    <w:p w:rsidR="00C9679C" w:rsidRPr="00EC7C7B" w:rsidRDefault="00C9679C" w:rsidP="005C5DA8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Покажет лось второй и третий.</w:t>
      </w:r>
    </w:p>
    <w:p w:rsidR="00C9679C" w:rsidRPr="00EC7C7B" w:rsidRDefault="00C9679C" w:rsidP="005C5DA8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Куда из дому не пойдешь,</w:t>
      </w:r>
    </w:p>
    <w:p w:rsidR="00C9679C" w:rsidRPr="00EC7C7B" w:rsidRDefault="00C9679C" w:rsidP="005C5DA8">
      <w:pPr>
        <w:jc w:val="both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Ты сразу ЦЕЛОЕ заметишь.</w:t>
      </w:r>
    </w:p>
    <w:p w:rsidR="00C9679C" w:rsidRPr="005C5DA8" w:rsidRDefault="00C9679C" w:rsidP="005C5DA8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(д</w:t>
      </w:r>
      <w:r w:rsidRPr="005C5DA8">
        <w:rPr>
          <w:rFonts w:ascii="Times New Roman" w:hAnsi="Times New Roman" w:cs="Times New Roman"/>
          <w:color w:val="C00000"/>
          <w:sz w:val="32"/>
          <w:szCs w:val="32"/>
        </w:rPr>
        <w:t>орога)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3" o:spid="_x0000_s1029" type="#_x0000_t75" alt="990cf5cs-960.jpg" style="position:absolute;margin-left:1.35pt;margin-top:.3pt;width:281.25pt;height:170.25pt;z-index:-251655168;visibility:visible">
            <v:imagedata r:id="rId8" o:title=""/>
          </v:shape>
        </w:pict>
      </w:r>
    </w:p>
    <w:p w:rsidR="00C9679C" w:rsidRPr="00EC7C7B" w:rsidRDefault="00C9679C" w:rsidP="002F4AB2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Легковушек столкновение</w:t>
      </w:r>
    </w:p>
    <w:p w:rsidR="00C9679C" w:rsidRPr="00EC7C7B" w:rsidRDefault="00C9679C" w:rsidP="002F4AB2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Перекрыло всё движение.</w:t>
      </w:r>
    </w:p>
    <w:p w:rsidR="00C9679C" w:rsidRPr="00EC7C7B" w:rsidRDefault="00C9679C" w:rsidP="002F4AB2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И припомнил я в момент,</w:t>
      </w:r>
    </w:p>
    <w:p w:rsidR="00C9679C" w:rsidRPr="00EC7C7B" w:rsidRDefault="00C9679C" w:rsidP="002F4AB2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Это что за инцидент.</w:t>
      </w:r>
    </w:p>
    <w:p w:rsidR="00C9679C" w:rsidRPr="005C5DA8" w:rsidRDefault="00C9679C" w:rsidP="002F4AB2">
      <w:pPr>
        <w:ind w:left="6372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(а</w:t>
      </w:r>
      <w:r w:rsidRPr="005C5DA8">
        <w:rPr>
          <w:rFonts w:ascii="Times New Roman" w:hAnsi="Times New Roman" w:cs="Times New Roman"/>
          <w:color w:val="C00000"/>
          <w:sz w:val="32"/>
          <w:szCs w:val="32"/>
        </w:rPr>
        <w:t>вария, ДТП.)</w:t>
      </w:r>
    </w:p>
    <w:p w:rsidR="00C9679C" w:rsidRPr="00EC7C7B" w:rsidRDefault="00C9679C" w:rsidP="002F4AB2">
      <w:pPr>
        <w:ind w:left="6372"/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4" o:spid="_x0000_s1030" type="#_x0000_t75" alt="Falken-ZIEX-ZE329.jpg" style="position:absolute;margin-left:315.6pt;margin-top:6.8pt;width:164.7pt;height:188.25pt;z-index:-251654144;visibility:visible">
            <v:imagedata r:id="rId9" o:title="" croptop="4536f" cropbottom="5631f" cropright="3521f"/>
          </v:shape>
        </w:pict>
      </w: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Деталь должна всю жизнь крутиться,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Для нас обязана трудиться.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Машине нужен этот круг.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Теперь не вспомнить стыдно, друг.</w:t>
      </w:r>
    </w:p>
    <w:p w:rsidR="00C9679C" w:rsidRPr="002F4AB2" w:rsidRDefault="00C9679C" w:rsidP="00EC7C7B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(к</w:t>
      </w:r>
      <w:r w:rsidRPr="002F4AB2">
        <w:rPr>
          <w:rFonts w:ascii="Times New Roman" w:hAnsi="Times New Roman" w:cs="Times New Roman"/>
          <w:color w:val="C00000"/>
          <w:sz w:val="32"/>
          <w:szCs w:val="32"/>
        </w:rPr>
        <w:t>олесо)</w:t>
      </w: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5" o:spid="_x0000_s1031" type="#_x0000_t75" alt="image8.jpeg" style="position:absolute;margin-left:1.35pt;margin-top:.25pt;width:237.75pt;height:226.5pt;z-index:-251653120;visibility:visible">
            <v:imagedata r:id="rId10" o:title=""/>
          </v:shape>
        </w:pict>
      </w:r>
    </w:p>
    <w:p w:rsidR="00C9679C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«Чих!» - сказало мне авто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Едким дымом. Это что?</w:t>
      </w:r>
    </w:p>
    <w:p w:rsidR="00C9679C" w:rsidRPr="00BA3B80" w:rsidRDefault="00C9679C" w:rsidP="00BA3B80">
      <w:pPr>
        <w:ind w:left="5664"/>
        <w:rPr>
          <w:rFonts w:ascii="Times New Roman" w:hAnsi="Times New Roman" w:cs="Times New Roman"/>
          <w:color w:val="C00000"/>
          <w:sz w:val="32"/>
          <w:szCs w:val="32"/>
        </w:rPr>
      </w:pPr>
      <w:r w:rsidRPr="00BA3B80">
        <w:rPr>
          <w:rFonts w:ascii="Times New Roman" w:hAnsi="Times New Roman" w:cs="Times New Roman"/>
          <w:color w:val="C00000"/>
          <w:sz w:val="32"/>
          <w:szCs w:val="32"/>
        </w:rPr>
        <w:t>(выхлоп)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Жмет водитель по газам! 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Мчит, как горная коза. 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Красным вспыхнул светофор! 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Что нажмет теперь шофер? </w:t>
      </w:r>
    </w:p>
    <w:p w:rsidR="00C9679C" w:rsidRPr="00BA3B80" w:rsidRDefault="00C9679C" w:rsidP="00BA3B80">
      <w:pPr>
        <w:ind w:left="5664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(т</w:t>
      </w:r>
      <w:r w:rsidRPr="00BA3B80">
        <w:rPr>
          <w:rFonts w:ascii="Times New Roman" w:hAnsi="Times New Roman" w:cs="Times New Roman"/>
          <w:color w:val="C00000"/>
          <w:sz w:val="32"/>
          <w:szCs w:val="32"/>
        </w:rPr>
        <w:t xml:space="preserve">ормоз) 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Желтый свет — предупреждение: 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Жди сигнала для ... </w:t>
      </w:r>
    </w:p>
    <w:p w:rsidR="00C9679C" w:rsidRPr="00BA3B80" w:rsidRDefault="00C9679C" w:rsidP="00BA3B80">
      <w:pPr>
        <w:ind w:left="5664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(д</w:t>
      </w:r>
      <w:r w:rsidRPr="00BA3B80">
        <w:rPr>
          <w:rFonts w:ascii="Times New Roman" w:hAnsi="Times New Roman" w:cs="Times New Roman"/>
          <w:color w:val="C00000"/>
          <w:sz w:val="32"/>
          <w:szCs w:val="32"/>
        </w:rPr>
        <w:t xml:space="preserve">вижения) </w:t>
      </w:r>
    </w:p>
    <w:p w:rsidR="00C9679C" w:rsidRPr="00EC7C7B" w:rsidRDefault="00C9679C" w:rsidP="00BA3B80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6" o:spid="_x0000_s1032" type="#_x0000_t75" alt="1.png" style="position:absolute;margin-left:1.35pt;margin-top:.3pt;width:236.25pt;height:176.25pt;z-index:-251652096;visibility:visible">
            <v:imagedata r:id="rId11" o:title="" croptop="5670f" cropbottom="6572f" cropleft="5952f" cropright="6016f"/>
          </v:shape>
        </w:pict>
      </w:r>
    </w:p>
    <w:p w:rsidR="00C9679C" w:rsidRPr="00EC7C7B" w:rsidRDefault="00C9679C" w:rsidP="00BA3B80">
      <w:pPr>
        <w:ind w:left="4956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Зеленый свет открыл дорогу: </w:t>
      </w:r>
    </w:p>
    <w:p w:rsidR="00C9679C" w:rsidRPr="00EC7C7B" w:rsidRDefault="00C9679C" w:rsidP="00BA3B80">
      <w:pPr>
        <w:ind w:left="4956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Переходить ребята... </w:t>
      </w:r>
    </w:p>
    <w:p w:rsidR="00C9679C" w:rsidRPr="00BA3B80" w:rsidRDefault="00C9679C" w:rsidP="00BA3B80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  <w:r w:rsidRPr="00BA3B80">
        <w:rPr>
          <w:rFonts w:ascii="Times New Roman" w:hAnsi="Times New Roman" w:cs="Times New Roman"/>
          <w:color w:val="C00000"/>
          <w:sz w:val="32"/>
          <w:szCs w:val="32"/>
        </w:rPr>
        <w:t xml:space="preserve">(Могут!) </w:t>
      </w:r>
    </w:p>
    <w:p w:rsidR="00C9679C" w:rsidRPr="00EC7C7B" w:rsidRDefault="00C9679C" w:rsidP="00BA3B80">
      <w:pPr>
        <w:ind w:left="4956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Красный свет нам говорит: </w:t>
      </w:r>
    </w:p>
    <w:p w:rsidR="00C9679C" w:rsidRPr="00EC7C7B" w:rsidRDefault="00C9679C" w:rsidP="00BA3B80">
      <w:pPr>
        <w:ind w:left="4956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— Стой! Опасно! Путь... </w:t>
      </w:r>
    </w:p>
    <w:p w:rsidR="00C9679C" w:rsidRPr="00BA3B80" w:rsidRDefault="00C9679C" w:rsidP="00BA3B80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  <w:r w:rsidRPr="00BA3B80">
        <w:rPr>
          <w:rFonts w:ascii="Times New Roman" w:hAnsi="Times New Roman" w:cs="Times New Roman"/>
          <w:color w:val="C00000"/>
          <w:sz w:val="32"/>
          <w:szCs w:val="32"/>
        </w:rPr>
        <w:t xml:space="preserve">(Закрыт!) </w:t>
      </w:r>
    </w:p>
    <w:p w:rsidR="00C9679C" w:rsidRPr="00EC7C7B" w:rsidRDefault="00C9679C" w:rsidP="00BA3B80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7" o:spid="_x0000_s1033" type="#_x0000_t75" alt="getImage.jpg" style="position:absolute;margin-left:247.35pt;margin-top:9.4pt;width:241.3pt;height:178.5pt;z-index:-251651072;visibility:visible">
            <v:imagedata r:id="rId12" o:title=""/>
          </v:shape>
        </w:pict>
      </w: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Слог мой первый спать велит,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Средний - в музыке звучит,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А последний меру знает;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ЦЕЛЫМ скорость измеряют.</w:t>
      </w:r>
    </w:p>
    <w:p w:rsidR="00C9679C" w:rsidRPr="00BA3B80" w:rsidRDefault="00C9679C" w:rsidP="00EC7C7B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BA3B80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BA3B80">
        <w:rPr>
          <w:rFonts w:ascii="Times New Roman" w:hAnsi="Times New Roman" w:cs="Times New Roman"/>
          <w:color w:val="C00000"/>
          <w:sz w:val="32"/>
          <w:szCs w:val="32"/>
        </w:rPr>
        <w:t>пидометр)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8" o:spid="_x0000_s1034" type="#_x0000_t75" alt="78862192.jpg" style="position:absolute;margin-left:1.35pt;margin-top:16.6pt;width:282pt;height:197.25pt;z-index:-251650048;visibility:visible">
            <v:imagedata r:id="rId13" o:title="" croptop="2207f" cropbottom="5296f" cropleft="3854f" cropright="3650f"/>
          </v:shape>
        </w:pict>
      </w:r>
    </w:p>
    <w:p w:rsidR="00C9679C" w:rsidRDefault="00C9679C" w:rsidP="00EC7C7B">
      <w:pPr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Если ты спешишь в пути</w:t>
      </w: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Через улицу пройти</w:t>
      </w: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Там иди, где весь народ,</w:t>
      </w: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Там, где знак есть …</w:t>
      </w:r>
    </w:p>
    <w:p w:rsidR="00C9679C" w:rsidRPr="00BA3B80" w:rsidRDefault="00C9679C" w:rsidP="00BA3B80">
      <w:pPr>
        <w:ind w:left="6372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(п</w:t>
      </w:r>
      <w:r w:rsidRPr="00BA3B80">
        <w:rPr>
          <w:rFonts w:ascii="Times New Roman" w:hAnsi="Times New Roman" w:cs="Times New Roman"/>
          <w:color w:val="C00000"/>
          <w:sz w:val="32"/>
          <w:szCs w:val="32"/>
        </w:rPr>
        <w:t>ереход)</w:t>
      </w: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Я по городу иду,</w:t>
      </w: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Я в беду не попаду.</w:t>
      </w: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 xml:space="preserve">Потому что твёрдо знаю - </w:t>
      </w:r>
    </w:p>
    <w:p w:rsidR="00C9679C" w:rsidRPr="00EC7C7B" w:rsidRDefault="00C9679C" w:rsidP="00BA3B80">
      <w:pPr>
        <w:ind w:left="6372"/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</w:rPr>
        <w:t>Правила я выполняю.</w:t>
      </w:r>
    </w:p>
    <w:p w:rsidR="00C9679C" w:rsidRPr="00BA3B80" w:rsidRDefault="00C9679C" w:rsidP="00BA3B80">
      <w:pPr>
        <w:ind w:left="6372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(п</w:t>
      </w:r>
      <w:r w:rsidRPr="00BA3B80">
        <w:rPr>
          <w:rFonts w:ascii="Times New Roman" w:hAnsi="Times New Roman" w:cs="Times New Roman"/>
          <w:color w:val="C00000"/>
          <w:sz w:val="32"/>
          <w:szCs w:val="32"/>
        </w:rPr>
        <w:t>ешеход)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7" o:spid="_x0000_s1035" type="#_x0000_t75" alt="52003898.png" style="position:absolute;margin-left:39.6pt;margin-top:-1.2pt;width:180pt;height:270.75pt;z-index:-251649024;visibility:visible">
            <v:imagedata r:id="rId14" o:title=""/>
          </v:shape>
        </w:pict>
      </w:r>
    </w:p>
    <w:p w:rsidR="00C9679C" w:rsidRPr="006D3FB6" w:rsidRDefault="00C9679C" w:rsidP="006D3FB6">
      <w:pPr>
        <w:ind w:left="495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У полоски перехода,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На обочине дороги,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Зверь трёхглазый, одноногий,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Неизвестной нам породы,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Разноцветными глазами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Разговаривает с нами.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Красный </w:t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глаз глядит на нас: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— Стоп! — гласит его приказ.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color w:val="FFC000"/>
          <w:sz w:val="32"/>
          <w:szCs w:val="32"/>
          <w:shd w:val="clear" w:color="auto" w:fill="FFFFFF"/>
        </w:rPr>
        <w:t>Жёлтый</w:t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глаз глядит на нас: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— Осторожно! Стой сейчас!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</w:t>
      </w:r>
      <w:r w:rsidRPr="00EC7C7B">
        <w:rPr>
          <w:rFonts w:ascii="Times New Roman" w:hAnsi="Times New Roman" w:cs="Times New Roman"/>
          <w:color w:val="00B050"/>
          <w:sz w:val="32"/>
          <w:szCs w:val="32"/>
          <w:shd w:val="clear" w:color="auto" w:fill="FFFFFF"/>
        </w:rPr>
        <w:t>зелёный</w:t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: что ж, вперёд,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Пешеход, на переход!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Так ведёт свой разговор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Молчаливый…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(светофор)</w:t>
      </w:r>
      <w:r w:rsidRPr="00EC7C7B">
        <w:rPr>
          <w:rFonts w:ascii="Times New Roman" w:hAnsi="Times New Roman" w:cs="Times New Roman"/>
          <w:sz w:val="32"/>
          <w:szCs w:val="32"/>
        </w:rPr>
        <w:br/>
      </w:r>
    </w:p>
    <w:p w:rsidR="00C9679C" w:rsidRPr="00EC7C7B" w:rsidRDefault="00C9679C" w:rsidP="006D3FB6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20" o:spid="_x0000_s1036" type="#_x0000_t75" alt="_P1170705.jpg" style="position:absolute;margin-left:232.35pt;margin-top:11.1pt;width:221pt;height:165.75pt;z-index:-251648000;visibility:visible">
            <v:imagedata r:id="rId15" o:title=""/>
          </v:shape>
        </w:pic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Тем прибором выявляют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Тех, кто скорость превышает.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Говорит локатор строгий: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— Нарушитель на дороге!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(радар)</w:t>
      </w:r>
      <w:r w:rsidRPr="00EC7C7B">
        <w:rPr>
          <w:rFonts w:ascii="Times New Roman" w:hAnsi="Times New Roman" w:cs="Times New Roman"/>
          <w:sz w:val="32"/>
          <w:szCs w:val="32"/>
        </w:rPr>
        <w:br/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F7B6B">
        <w:rPr>
          <w:rFonts w:ascii="Times New Roman" w:hAnsi="Times New Roman" w:cs="Times New Roman"/>
          <w:noProof/>
          <w:sz w:val="32"/>
          <w:szCs w:val="32"/>
          <w:lang w:eastAsia="ru-RU" w:bidi="ar-SA"/>
        </w:rPr>
        <w:pict>
          <v:shape id="Рисунок 21" o:spid="_x0000_i1026" type="#_x0000_t75" alt="41043748.png" style="width:117.75pt;height:117.75pt;visibility:visible">
            <v:imagedata r:id="rId16" o:title=""/>
          </v:shape>
        </w:pict>
      </w:r>
    </w:p>
    <w:p w:rsidR="00C9679C" w:rsidRPr="00EC7C7B" w:rsidRDefault="00C9679C" w:rsidP="00EC7C7B">
      <w:pPr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У него суровый норов –</w:t>
      </w:r>
      <w:r w:rsidRPr="00EC7C7B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Длинный, толстый, словно боров,</w:t>
      </w:r>
      <w:r w:rsidRPr="00EC7C7B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Он залег у перехода,</w:t>
      </w:r>
      <w:r w:rsidRPr="00EC7C7B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Защищая пешехода.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(лежачий полицейский)</w:t>
      </w:r>
    </w:p>
    <w:p w:rsidR="00C9679C" w:rsidRPr="00EC7C7B" w:rsidRDefault="00C9679C" w:rsidP="00EC7C7B">
      <w:pPr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C9679C" w:rsidRDefault="00C9679C" w:rsidP="006D3FB6">
      <w:pPr>
        <w:ind w:left="4248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22" o:spid="_x0000_s1037" type="#_x0000_t75" alt="44511973.jpg" style="position:absolute;left:0;text-align:left;margin-left:1.35pt;margin-top:-.1pt;width:200.65pt;height:148.5pt;z-index:-251646976;visibility:visible">
            <v:imagedata r:id="rId17" o:title=""/>
          </v:shape>
        </w:pic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Переезд есть впереди — Тормози и подожди: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Он опущен — ход сбавляй,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А поднимут — проезжай.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(шлагбаум)</w:t>
      </w:r>
      <w:r w:rsidRPr="00EC7C7B">
        <w:rPr>
          <w:rFonts w:ascii="Times New Roman" w:hAnsi="Times New Roman" w:cs="Times New Roman"/>
          <w:sz w:val="32"/>
          <w:szCs w:val="32"/>
        </w:rPr>
        <w:br/>
      </w:r>
    </w:p>
    <w:p w:rsidR="00C9679C" w:rsidRDefault="00C9679C" w:rsidP="006D3FB6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6D3FB6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C9679C" w:rsidRDefault="00C9679C" w:rsidP="006D3FB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23" o:spid="_x0000_s1038" type="#_x0000_t75" alt="img23.jpg" style="position:absolute;margin-left:234.6pt;margin-top:7.9pt;width:185.5pt;height:171.75pt;z-index:-251645952;visibility:visible">
            <v:imagedata r:id="rId18" o:title="" cropbottom="3021f" cropleft="6836f" cropright="8342f"/>
          </v:shape>
        </w:pic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</w:rPr>
        <w:br/>
      </w:r>
    </w:p>
    <w:p w:rsidR="00C9679C" w:rsidRDefault="00C9679C" w:rsidP="006D3FB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9679C" w:rsidRDefault="00C9679C" w:rsidP="006D3FB6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9679C" w:rsidRPr="00EC7C7B" w:rsidRDefault="00C9679C" w:rsidP="006D3FB6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Машины мчатся. Тут же, вскачь,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Летит к проезжей части мяч.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Должны запомнить все, друзья,</w:t>
      </w:r>
      <w:r w:rsidRPr="00EC7C7B">
        <w:rPr>
          <w:rFonts w:ascii="Times New Roman" w:hAnsi="Times New Roman" w:cs="Times New Roman"/>
          <w:sz w:val="32"/>
          <w:szCs w:val="32"/>
        </w:rPr>
        <w:br/>
      </w:r>
      <w:r w:rsidRPr="00EC7C7B">
        <w:rPr>
          <w:rFonts w:ascii="Times New Roman" w:hAnsi="Times New Roman" w:cs="Times New Roman"/>
          <w:sz w:val="32"/>
          <w:szCs w:val="32"/>
          <w:shd w:val="clear" w:color="auto" w:fill="FFFFFF"/>
        </w:rPr>
        <w:t>Что за мячом …!</w:t>
      </w:r>
    </w:p>
    <w:p w:rsidR="00C9679C" w:rsidRPr="00EC7C7B" w:rsidRDefault="00C9679C" w:rsidP="00EC7C7B">
      <w:pPr>
        <w:rPr>
          <w:rFonts w:ascii="Times New Roman" w:hAnsi="Times New Roman" w:cs="Times New Roman"/>
          <w:sz w:val="32"/>
          <w:szCs w:val="32"/>
        </w:rPr>
      </w:pPr>
      <w:r w:rsidRPr="00EC7C7B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(бежать нельзя)</w:t>
      </w:r>
      <w:r w:rsidRPr="00EC7C7B">
        <w:rPr>
          <w:rFonts w:ascii="Times New Roman" w:hAnsi="Times New Roman" w:cs="Times New Roman"/>
          <w:sz w:val="32"/>
          <w:szCs w:val="32"/>
        </w:rPr>
        <w:br/>
      </w:r>
    </w:p>
    <w:p w:rsidR="00C9679C" w:rsidRDefault="00C9679C"/>
    <w:sectPr w:rsidR="00C9679C" w:rsidSect="00EC7C7B">
      <w:pgSz w:w="11906" w:h="16838"/>
      <w:pgMar w:top="1134" w:right="707" w:bottom="1134" w:left="993" w:header="708" w:footer="708" w:gutter="0"/>
      <w:pgBorders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3820"/>
    <w:rsid w:val="00012205"/>
    <w:rsid w:val="00156BD7"/>
    <w:rsid w:val="0017041E"/>
    <w:rsid w:val="002F4AB2"/>
    <w:rsid w:val="00374BED"/>
    <w:rsid w:val="00573820"/>
    <w:rsid w:val="005C5DA8"/>
    <w:rsid w:val="006D3FB6"/>
    <w:rsid w:val="006F7B6B"/>
    <w:rsid w:val="007561F0"/>
    <w:rsid w:val="009128B6"/>
    <w:rsid w:val="00A8189F"/>
    <w:rsid w:val="00BA3B80"/>
    <w:rsid w:val="00BE41A2"/>
    <w:rsid w:val="00C67132"/>
    <w:rsid w:val="00C9679C"/>
    <w:rsid w:val="00CE50D1"/>
    <w:rsid w:val="00D85D34"/>
    <w:rsid w:val="00DE41CA"/>
    <w:rsid w:val="00EA6E0A"/>
    <w:rsid w:val="00EC7C7B"/>
    <w:rsid w:val="00ED0C70"/>
    <w:rsid w:val="00F11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20"/>
    <w:pPr>
      <w:widowControl w:val="0"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56BD7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6BD7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customStyle="1" w:styleId="apple-converted-space">
    <w:name w:val="apple-converted-space"/>
    <w:basedOn w:val="DefaultParagraphFont"/>
    <w:uiPriority w:val="99"/>
    <w:rsid w:val="00156BD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86</TotalTime>
  <Pages>6</Pages>
  <Words>355</Words>
  <Characters>2028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2016-02-07T16:15:00Z</cp:lastPrinted>
  <dcterms:created xsi:type="dcterms:W3CDTF">2016-02-07T11:00:00Z</dcterms:created>
  <dcterms:modified xsi:type="dcterms:W3CDTF">2016-02-10T07:45:00Z</dcterms:modified>
</cp:coreProperties>
</file>