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F74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555F74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555F74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555F74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555F74" w:rsidRPr="008F77EB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555F74" w:rsidRPr="008F77EB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8F77EB">
        <w:rPr>
          <w:rFonts w:ascii="Times New Roman" w:hAnsi="Times New Roman" w:cs="Times New Roman"/>
          <w:b/>
          <w:color w:val="7030A0"/>
          <w:sz w:val="52"/>
          <w:szCs w:val="52"/>
        </w:rPr>
        <w:t>ЗАГАДКИ ПО ПДД</w:t>
      </w:r>
    </w:p>
    <w:p w:rsidR="00555F74" w:rsidRPr="008F77EB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8F77EB">
        <w:rPr>
          <w:rFonts w:ascii="Times New Roman" w:hAnsi="Times New Roman" w:cs="Times New Roman"/>
          <w:b/>
          <w:color w:val="7030A0"/>
          <w:sz w:val="52"/>
          <w:szCs w:val="52"/>
        </w:rPr>
        <w:t>ДЛЯ ДЕТЕЙ 5 – 6 ЛЕТ</w:t>
      </w:r>
    </w:p>
    <w:p w:rsidR="00555F74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555F74" w:rsidRPr="008F77EB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555F74" w:rsidRPr="008F77EB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555F74" w:rsidRDefault="00555F74" w:rsidP="008F77E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32765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262198_s1.jpg" style="width:456.75pt;height:263.25pt;visibility:visible">
            <v:imagedata r:id="rId4" o:title="" croptop="1406f"/>
          </v:shape>
        </w:pict>
      </w:r>
    </w:p>
    <w:p w:rsidR="00555F74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555F74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555F74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555F74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555F74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555F74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555F74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555F74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555F74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555F74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555F74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555F74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555F74" w:rsidRPr="00741281" w:rsidRDefault="00555F74" w:rsidP="0074128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noProof/>
          <w:lang w:eastAsia="ru-RU" w:bidi="ar-SA"/>
        </w:rPr>
        <w:pict>
          <v:shape id="Рисунок 0" o:spid="_x0000_s1026" type="#_x0000_t75" alt="126858_html_m2fc38c0c.jpg" style="position:absolute;left:0;text-align:left;margin-left:239.1pt;margin-top:17.5pt;width:248.25pt;height:186pt;z-index:-251658240;visibility:visible">
            <v:imagedata r:id="rId5" o:title=""/>
          </v:shape>
        </w:pict>
      </w:r>
    </w:p>
    <w:p w:rsidR="00555F74" w:rsidRDefault="00555F74" w:rsidP="00D10461">
      <w:pPr>
        <w:rPr>
          <w:rFonts w:ascii="Times New Roman" w:hAnsi="Times New Roman" w:cs="Times New Roman"/>
          <w:sz w:val="32"/>
          <w:szCs w:val="32"/>
        </w:rPr>
      </w:pPr>
    </w:p>
    <w:p w:rsidR="00555F74" w:rsidRPr="00741281" w:rsidRDefault="00555F74" w:rsidP="00D10461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Место есть для перехода,</w:t>
      </w:r>
    </w:p>
    <w:p w:rsidR="00555F74" w:rsidRPr="00741281" w:rsidRDefault="00555F74" w:rsidP="00D10461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Это знают пешеходы.</w:t>
      </w:r>
    </w:p>
    <w:p w:rsidR="00555F74" w:rsidRPr="00741281" w:rsidRDefault="00555F74" w:rsidP="00D10461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Нам его разлиновали,</w:t>
      </w:r>
    </w:p>
    <w:p w:rsidR="00555F74" w:rsidRPr="00741281" w:rsidRDefault="00555F74" w:rsidP="00D10461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Где ходить - всем указали.</w:t>
      </w:r>
    </w:p>
    <w:p w:rsidR="00555F74" w:rsidRPr="00741281" w:rsidRDefault="00555F74" w:rsidP="00D10461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(п</w:t>
      </w:r>
      <w:r w:rsidRPr="00741281">
        <w:rPr>
          <w:rFonts w:ascii="Times New Roman" w:hAnsi="Times New Roman" w:cs="Times New Roman"/>
          <w:color w:val="C00000"/>
          <w:sz w:val="32"/>
          <w:szCs w:val="32"/>
        </w:rPr>
        <w:t>ешеходный переход)</w:t>
      </w:r>
    </w:p>
    <w:p w:rsidR="00555F74" w:rsidRPr="00741281" w:rsidRDefault="00555F74" w:rsidP="00D10461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55F74" w:rsidRDefault="00555F74" w:rsidP="00072C14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55F74" w:rsidRDefault="00555F74" w:rsidP="00072C14">
      <w:pPr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072C14">
      <w:pPr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072C14">
      <w:pPr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072C14">
      <w:pPr>
        <w:rPr>
          <w:rFonts w:ascii="Times New Roman" w:hAnsi="Times New Roman" w:cs="Times New Roman"/>
          <w:sz w:val="32"/>
          <w:szCs w:val="32"/>
        </w:rPr>
      </w:pP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2" o:spid="_x0000_s1027" type="#_x0000_t75" alt="28074_c.jpg" style="position:absolute;margin-left:1.35pt;margin-top:-.05pt;width:306.75pt;height:180.75pt;z-index:-251657216;visibility:visible">
            <v:imagedata r:id="rId6" o:title=""/>
          </v:shape>
        </w:pict>
      </w:r>
    </w:p>
    <w:p w:rsidR="00555F74" w:rsidRPr="00741281" w:rsidRDefault="00555F74" w:rsidP="00700AD9">
      <w:pPr>
        <w:ind w:left="6372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Поезд быстро-быстро мчится! </w:t>
      </w:r>
    </w:p>
    <w:p w:rsidR="00555F74" w:rsidRPr="00741281" w:rsidRDefault="00555F74" w:rsidP="00700AD9">
      <w:pPr>
        <w:ind w:left="6372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Чтоб несчастью не случиться, </w:t>
      </w:r>
    </w:p>
    <w:p w:rsidR="00555F74" w:rsidRPr="00741281" w:rsidRDefault="00555F74" w:rsidP="00700AD9">
      <w:pPr>
        <w:ind w:left="6372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Закрываю переезд – </w:t>
      </w:r>
    </w:p>
    <w:p w:rsidR="00555F74" w:rsidRPr="00741281" w:rsidRDefault="00555F74" w:rsidP="00700AD9">
      <w:pPr>
        <w:ind w:left="6372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Запрещен машинам въезд!</w:t>
      </w:r>
    </w:p>
    <w:p w:rsidR="00555F74" w:rsidRPr="00700AD9" w:rsidRDefault="00555F74" w:rsidP="00700AD9">
      <w:pPr>
        <w:ind w:left="6372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(ш</w:t>
      </w:r>
      <w:r w:rsidRPr="00700AD9">
        <w:rPr>
          <w:rFonts w:ascii="Times New Roman" w:hAnsi="Times New Roman" w:cs="Times New Roman"/>
          <w:color w:val="C00000"/>
          <w:sz w:val="32"/>
          <w:szCs w:val="32"/>
        </w:rPr>
        <w:t>лагбаум)</w:t>
      </w:r>
    </w:p>
    <w:p w:rsidR="00555F74" w:rsidRPr="00741281" w:rsidRDefault="00555F74">
      <w:pPr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072C14">
      <w:pPr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072C14">
      <w:pPr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072C14">
      <w:pPr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072C14">
      <w:pPr>
        <w:rPr>
          <w:rFonts w:ascii="Times New Roman" w:hAnsi="Times New Roman" w:cs="Times New Roman"/>
          <w:sz w:val="32"/>
          <w:szCs w:val="32"/>
        </w:rPr>
      </w:pP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5" o:spid="_x0000_s1028" type="#_x0000_t75" alt="main_453597_original.jpg" style="position:absolute;margin-left:213.6pt;margin-top:7.15pt;width:286.5pt;height:180.75pt;z-index:-251656192;visibility:visible">
            <v:imagedata r:id="rId7" o:title=""/>
          </v:shape>
        </w:pict>
      </w:r>
      <w:r w:rsidRPr="00741281">
        <w:rPr>
          <w:rFonts w:ascii="Times New Roman" w:hAnsi="Times New Roman" w:cs="Times New Roman"/>
          <w:sz w:val="32"/>
          <w:szCs w:val="32"/>
        </w:rPr>
        <w:t>Посмотри, силач какой:</w:t>
      </w: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На ходу одной рукой</w:t>
      </w: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Останавливать привык</w:t>
      </w: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Пятитонный грузовик.</w:t>
      </w:r>
    </w:p>
    <w:p w:rsidR="00555F74" w:rsidRPr="00700AD9" w:rsidRDefault="00555F74" w:rsidP="00072C14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(р</w:t>
      </w:r>
      <w:r w:rsidRPr="00700AD9">
        <w:rPr>
          <w:rFonts w:ascii="Times New Roman" w:hAnsi="Times New Roman" w:cs="Times New Roman"/>
          <w:color w:val="C00000"/>
          <w:sz w:val="32"/>
          <w:szCs w:val="32"/>
        </w:rPr>
        <w:t>егулировщик)</w:t>
      </w: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Там, где сложный перекресток,</w:t>
      </w: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Он – машин руководитель.</w:t>
      </w: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Там, где он, легко и просто,</w:t>
      </w: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Он для всех – путеводитель.</w:t>
      </w:r>
    </w:p>
    <w:p w:rsidR="00555F74" w:rsidRDefault="00555F74" w:rsidP="00072C14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(р</w:t>
      </w:r>
      <w:r w:rsidRPr="00700AD9">
        <w:rPr>
          <w:rFonts w:ascii="Times New Roman" w:hAnsi="Times New Roman" w:cs="Times New Roman"/>
          <w:color w:val="C00000"/>
          <w:sz w:val="32"/>
          <w:szCs w:val="32"/>
        </w:rPr>
        <w:t>егулировщик)</w:t>
      </w:r>
    </w:p>
    <w:p w:rsidR="00555F74" w:rsidRDefault="00555F74" w:rsidP="00072C14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555F74" w:rsidRPr="00700AD9" w:rsidRDefault="00555F74" w:rsidP="00072C14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555F74" w:rsidRDefault="00555F7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6" o:spid="_x0000_s1029" type="#_x0000_t75" alt="img10 (1).jpg" style="position:absolute;margin-left:-4.65pt;margin-top:-13.95pt;width:273.75pt;height:209.25pt;z-index:-251655168;visibility:visible">
            <v:imagedata r:id="rId8" o:title=""/>
          </v:shape>
        </w:pict>
      </w:r>
    </w:p>
    <w:p w:rsidR="00555F74" w:rsidRDefault="00555F74">
      <w:pPr>
        <w:rPr>
          <w:rFonts w:ascii="Times New Roman" w:hAnsi="Times New Roman" w:cs="Times New Roman"/>
          <w:sz w:val="32"/>
          <w:szCs w:val="32"/>
        </w:rPr>
      </w:pPr>
    </w:p>
    <w:p w:rsidR="00555F74" w:rsidRPr="00741281" w:rsidRDefault="00555F74">
      <w:pPr>
        <w:rPr>
          <w:rFonts w:ascii="Times New Roman" w:hAnsi="Times New Roman" w:cs="Times New Roman"/>
          <w:sz w:val="32"/>
          <w:szCs w:val="32"/>
        </w:rPr>
      </w:pPr>
    </w:p>
    <w:p w:rsidR="00555F74" w:rsidRPr="00741281" w:rsidRDefault="00555F74" w:rsidP="00700AD9">
      <w:pPr>
        <w:ind w:left="5664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Хоккей — игра на льду зимой, </w:t>
      </w:r>
    </w:p>
    <w:p w:rsidR="00555F74" w:rsidRPr="00741281" w:rsidRDefault="00555F74" w:rsidP="00700AD9">
      <w:pPr>
        <w:ind w:left="5664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Но не игра на ... </w:t>
      </w:r>
    </w:p>
    <w:p w:rsidR="00555F74" w:rsidRPr="00700AD9" w:rsidRDefault="00555F74" w:rsidP="00700AD9">
      <w:pPr>
        <w:ind w:left="5664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(м</w:t>
      </w:r>
      <w:r w:rsidRPr="00700AD9">
        <w:rPr>
          <w:rFonts w:ascii="Times New Roman" w:hAnsi="Times New Roman" w:cs="Times New Roman"/>
          <w:color w:val="C00000"/>
          <w:sz w:val="32"/>
          <w:szCs w:val="32"/>
        </w:rPr>
        <w:t>остовой)</w:t>
      </w:r>
    </w:p>
    <w:p w:rsidR="00555F74" w:rsidRPr="00741281" w:rsidRDefault="00555F74" w:rsidP="00700AD9">
      <w:pPr>
        <w:ind w:left="5664"/>
        <w:rPr>
          <w:rFonts w:ascii="Times New Roman" w:hAnsi="Times New Roman" w:cs="Times New Roman"/>
          <w:sz w:val="32"/>
          <w:szCs w:val="32"/>
        </w:rPr>
      </w:pPr>
    </w:p>
    <w:p w:rsidR="00555F74" w:rsidRPr="00741281" w:rsidRDefault="00555F74" w:rsidP="00700AD9">
      <w:pPr>
        <w:ind w:left="5664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Смотри, шофёр, внимательно</w:t>
      </w:r>
    </w:p>
    <w:p w:rsidR="00555F74" w:rsidRPr="00741281" w:rsidRDefault="00555F74" w:rsidP="00700AD9">
      <w:pPr>
        <w:ind w:left="5664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Во все свои глаза,</w:t>
      </w:r>
    </w:p>
    <w:p w:rsidR="00555F74" w:rsidRPr="00741281" w:rsidRDefault="00555F74" w:rsidP="00700AD9">
      <w:pPr>
        <w:ind w:left="5664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Увидишь свет коль красный,</w:t>
      </w:r>
    </w:p>
    <w:p w:rsidR="00555F74" w:rsidRPr="00700AD9" w:rsidRDefault="00555F74" w:rsidP="00700AD9">
      <w:pPr>
        <w:ind w:left="5664"/>
        <w:rPr>
          <w:rFonts w:ascii="Times New Roman" w:hAnsi="Times New Roman" w:cs="Times New Roman"/>
          <w:color w:val="C00000"/>
          <w:sz w:val="32"/>
          <w:szCs w:val="32"/>
        </w:rPr>
      </w:pPr>
      <w:r w:rsidRPr="00700AD9">
        <w:rPr>
          <w:rFonts w:ascii="Times New Roman" w:hAnsi="Times New Roman" w:cs="Times New Roman"/>
          <w:color w:val="C00000"/>
          <w:sz w:val="32"/>
          <w:szCs w:val="32"/>
        </w:rPr>
        <w:t>То жми на ...</w:t>
      </w:r>
    </w:p>
    <w:p w:rsidR="00555F74" w:rsidRPr="00700AD9" w:rsidRDefault="00555F74" w:rsidP="00700AD9">
      <w:pPr>
        <w:ind w:left="5664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(тормоза</w:t>
      </w:r>
      <w:r w:rsidRPr="00700AD9">
        <w:rPr>
          <w:rFonts w:ascii="Times New Roman" w:hAnsi="Times New Roman" w:cs="Times New Roman"/>
          <w:color w:val="C00000"/>
          <w:sz w:val="32"/>
          <w:szCs w:val="32"/>
        </w:rPr>
        <w:t xml:space="preserve">) </w:t>
      </w:r>
    </w:p>
    <w:p w:rsidR="00555F74" w:rsidRDefault="00555F74" w:rsidP="00072C14">
      <w:pPr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072C14">
      <w:pPr>
        <w:rPr>
          <w:rFonts w:ascii="Times New Roman" w:hAnsi="Times New Roman" w:cs="Times New Roman"/>
          <w:sz w:val="32"/>
          <w:szCs w:val="32"/>
        </w:rPr>
      </w:pP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7" o:spid="_x0000_s1030" type="#_x0000_t75" alt="i (10).jpg" style="position:absolute;margin-left:242.1pt;margin-top:-.05pt;width:215.25pt;height:161.25pt;z-index:-251654144;visibility:visible">
            <v:imagedata r:id="rId9" o:title=""/>
          </v:shape>
        </w:pict>
      </w:r>
      <w:r w:rsidRPr="00741281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Мне купили в магазине </w:t>
      </w: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Пять ботинок из резины.</w:t>
      </w: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Я ношу их, не снимаю,</w:t>
      </w: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По две пары надеваю,</w:t>
      </w: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Да беру с собою лишний,</w:t>
      </w: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Про запас, чего б не вышло.</w:t>
      </w:r>
    </w:p>
    <w:p w:rsidR="00555F74" w:rsidRDefault="00555F74" w:rsidP="00072C14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(автомобильные колеса</w:t>
      </w:r>
      <w:r w:rsidRPr="00186C6E">
        <w:rPr>
          <w:rFonts w:ascii="Times New Roman" w:hAnsi="Times New Roman" w:cs="Times New Roman"/>
          <w:color w:val="C00000"/>
          <w:sz w:val="32"/>
          <w:szCs w:val="32"/>
        </w:rPr>
        <w:t xml:space="preserve">) </w:t>
      </w:r>
    </w:p>
    <w:p w:rsidR="00555F74" w:rsidRDefault="00555F74" w:rsidP="00072C14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555F74" w:rsidRDefault="00555F74" w:rsidP="00072C14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555F74" w:rsidRDefault="00555F74" w:rsidP="00072C14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555F74" w:rsidRPr="00186C6E" w:rsidRDefault="00555F74" w:rsidP="00072C14">
      <w:pPr>
        <w:rPr>
          <w:rFonts w:ascii="Times New Roman" w:hAnsi="Times New Roman" w:cs="Times New Roman"/>
          <w:color w:val="C00000"/>
          <w:sz w:val="32"/>
          <w:szCs w:val="32"/>
        </w:rPr>
      </w:pPr>
      <w:r w:rsidRPr="00332765">
        <w:rPr>
          <w:rFonts w:ascii="Times New Roman" w:hAnsi="Times New Roman" w:cs="Times New Roman"/>
          <w:noProof/>
          <w:color w:val="C00000"/>
          <w:sz w:val="32"/>
          <w:szCs w:val="32"/>
          <w:lang w:eastAsia="ru-RU" w:bidi="ar-SA"/>
        </w:rPr>
        <w:pict>
          <v:shape id="Рисунок 8" o:spid="_x0000_i1026" type="#_x0000_t75" alt="precio-combustible2.jpg" style="width:303.75pt;height:171.75pt;visibility:visible">
            <v:imagedata r:id="rId10" o:title=""/>
          </v:shape>
        </w:pict>
      </w:r>
    </w:p>
    <w:p w:rsidR="00555F74" w:rsidRPr="00741281" w:rsidRDefault="00555F74">
      <w:pPr>
        <w:rPr>
          <w:rFonts w:ascii="Times New Roman" w:hAnsi="Times New Roman" w:cs="Times New Roman"/>
          <w:sz w:val="32"/>
          <w:szCs w:val="32"/>
        </w:rPr>
      </w:pPr>
    </w:p>
    <w:p w:rsidR="00555F74" w:rsidRPr="00741281" w:rsidRDefault="00555F74" w:rsidP="00186C6E">
      <w:pPr>
        <w:ind w:left="2832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Это – ёмкость для бензина</w:t>
      </w:r>
    </w:p>
    <w:p w:rsidR="00555F74" w:rsidRPr="00741281" w:rsidRDefault="00555F74" w:rsidP="00186C6E">
      <w:pPr>
        <w:ind w:left="2832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У любой автомашины.</w:t>
      </w:r>
    </w:p>
    <w:p w:rsidR="00555F74" w:rsidRPr="00186C6E" w:rsidRDefault="00555F74" w:rsidP="00186C6E">
      <w:pPr>
        <w:ind w:left="2832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(бак</w:t>
      </w:r>
      <w:r w:rsidRPr="00186C6E">
        <w:rPr>
          <w:rFonts w:ascii="Times New Roman" w:hAnsi="Times New Roman" w:cs="Times New Roman"/>
          <w:color w:val="C00000"/>
          <w:sz w:val="32"/>
          <w:szCs w:val="32"/>
        </w:rPr>
        <w:t>)</w:t>
      </w:r>
    </w:p>
    <w:p w:rsidR="00555F74" w:rsidRPr="00741281" w:rsidRDefault="00555F74" w:rsidP="00186C6E">
      <w:pPr>
        <w:ind w:left="2832"/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072C1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9" o:spid="_x0000_s1031" type="#_x0000_t75" alt="1383893211_img_1413.jpg" style="position:absolute;margin-left:184.35pt;margin-top:5.55pt;width:301.1pt;height:172.5pt;z-index:-251653120;visibility:visible">
            <v:imagedata r:id="rId11" o:title=""/>
          </v:shape>
        </w:pict>
      </w:r>
    </w:p>
    <w:p w:rsidR="00555F74" w:rsidRDefault="00555F74" w:rsidP="00072C14">
      <w:pPr>
        <w:rPr>
          <w:rFonts w:ascii="Times New Roman" w:hAnsi="Times New Roman" w:cs="Times New Roman"/>
          <w:sz w:val="32"/>
          <w:szCs w:val="32"/>
        </w:rPr>
      </w:pP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В пути шофёру </w:t>
      </w: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Помощник скорый, </w:t>
      </w: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В части починки </w:t>
      </w: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Автоначинки. </w:t>
      </w:r>
    </w:p>
    <w:p w:rsidR="00555F74" w:rsidRPr="00186C6E" w:rsidRDefault="00555F74" w:rsidP="00072C14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(и</w:t>
      </w:r>
      <w:r w:rsidRPr="00186C6E">
        <w:rPr>
          <w:rFonts w:ascii="Times New Roman" w:hAnsi="Times New Roman" w:cs="Times New Roman"/>
          <w:color w:val="C00000"/>
          <w:sz w:val="32"/>
          <w:szCs w:val="32"/>
        </w:rPr>
        <w:t>нструмент)</w:t>
      </w:r>
    </w:p>
    <w:p w:rsidR="00555F74" w:rsidRPr="00741281" w:rsidRDefault="00555F74" w:rsidP="00072C14">
      <w:pPr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072C14">
      <w:pPr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072C14">
      <w:pPr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186C6E">
      <w:pPr>
        <w:ind w:left="3540"/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</w:pPr>
      <w:r w:rsidRPr="00741281">
        <w:rPr>
          <w:rFonts w:ascii="Times New Roman" w:hAnsi="Times New Roman" w:cs="Times New Roman"/>
          <w:sz w:val="32"/>
          <w:szCs w:val="32"/>
        </w:rPr>
        <w:br/>
      </w:r>
      <w:r>
        <w:rPr>
          <w:noProof/>
          <w:lang w:eastAsia="ru-RU" w:bidi="ar-SA"/>
        </w:rPr>
        <w:pict>
          <v:shape id="Рисунок 3" o:spid="_x0000_s1032" type="#_x0000_t75" alt="http://luntiki.ru/uploads/images/7/b/f/1/5/0e6649585a.jpg" style="position:absolute;left:0;text-align:left;margin-left:1.35pt;margin-top:18.05pt;width:141.85pt;height:183pt;z-index:-251652096;visibility:visible;mso-position-horizontal-relative:text;mso-position-vertical-relative:text">
            <v:imagedata r:id="rId12" o:title=""/>
          </v:shape>
        </w:pict>
      </w:r>
      <w:r w:rsidRPr="00741281">
        <w:rPr>
          <w:rFonts w:ascii="Times New Roman" w:hAnsi="Times New Roman" w:cs="Times New Roman"/>
          <w:sz w:val="32"/>
          <w:szCs w:val="32"/>
        </w:rPr>
        <w:br/>
      </w:r>
      <w:r w:rsidRPr="00741281">
        <w:rPr>
          <w:rFonts w:ascii="Times New Roman" w:hAnsi="Times New Roman" w:cs="Times New Roman"/>
          <w:sz w:val="32"/>
          <w:szCs w:val="32"/>
        </w:rPr>
        <w:br/>
      </w:r>
      <w:r w:rsidRPr="00741281">
        <w:rPr>
          <w:rFonts w:ascii="Times New Roman" w:hAnsi="Times New Roman" w:cs="Times New Roman"/>
          <w:sz w:val="32"/>
          <w:szCs w:val="32"/>
          <w:shd w:val="clear" w:color="auto" w:fill="FFFFFF"/>
        </w:rPr>
        <w:t>Командуя жезлом, он всех направляет,</w:t>
      </w:r>
      <w:r w:rsidRPr="00741281">
        <w:rPr>
          <w:rFonts w:ascii="Times New Roman" w:hAnsi="Times New Roman" w:cs="Times New Roman"/>
          <w:sz w:val="32"/>
          <w:szCs w:val="32"/>
        </w:rPr>
        <w:br/>
      </w:r>
      <w:r w:rsidRPr="00741281">
        <w:rPr>
          <w:rFonts w:ascii="Times New Roman" w:hAnsi="Times New Roman" w:cs="Times New Roman"/>
          <w:sz w:val="32"/>
          <w:szCs w:val="32"/>
          <w:shd w:val="clear" w:color="auto" w:fill="FFFFFF"/>
        </w:rPr>
        <w:t>И всем перекрёстком один управляет.</w:t>
      </w:r>
      <w:r w:rsidRPr="00741281">
        <w:rPr>
          <w:rFonts w:ascii="Times New Roman" w:hAnsi="Times New Roman" w:cs="Times New Roman"/>
          <w:sz w:val="32"/>
          <w:szCs w:val="32"/>
        </w:rPr>
        <w:br/>
      </w:r>
      <w:r w:rsidRPr="00741281">
        <w:rPr>
          <w:rFonts w:ascii="Times New Roman" w:hAnsi="Times New Roman" w:cs="Times New Roman"/>
          <w:sz w:val="32"/>
          <w:szCs w:val="32"/>
          <w:shd w:val="clear" w:color="auto" w:fill="FFFFFF"/>
        </w:rPr>
        <w:t>Он словно волшебник, машин дрессировщик,</w:t>
      </w:r>
      <w:r w:rsidRPr="00741281">
        <w:rPr>
          <w:rFonts w:ascii="Times New Roman" w:hAnsi="Times New Roman" w:cs="Times New Roman"/>
          <w:sz w:val="32"/>
          <w:szCs w:val="32"/>
        </w:rPr>
        <w:br/>
      </w:r>
      <w:r w:rsidRPr="00741281">
        <w:rPr>
          <w:rFonts w:ascii="Times New Roman" w:hAnsi="Times New Roman" w:cs="Times New Roman"/>
          <w:sz w:val="32"/>
          <w:szCs w:val="32"/>
          <w:shd w:val="clear" w:color="auto" w:fill="FFFFFF"/>
        </w:rPr>
        <w:t>А имя ему — …</w:t>
      </w:r>
      <w:r w:rsidRPr="00741281">
        <w:rPr>
          <w:rFonts w:ascii="Times New Roman" w:hAnsi="Times New Roman" w:cs="Times New Roman"/>
          <w:sz w:val="32"/>
          <w:szCs w:val="32"/>
        </w:rPr>
        <w:br/>
      </w:r>
      <w:r w:rsidRPr="00741281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(регулировщик)</w:t>
      </w:r>
    </w:p>
    <w:p w:rsidR="00555F74" w:rsidRDefault="00555F74" w:rsidP="00186C6E">
      <w:pPr>
        <w:ind w:left="3540"/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</w:pPr>
    </w:p>
    <w:p w:rsidR="00555F74" w:rsidRDefault="00555F74" w:rsidP="00186C6E">
      <w:pPr>
        <w:ind w:left="3540"/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</w:pPr>
    </w:p>
    <w:p w:rsidR="00555F74" w:rsidRDefault="00555F74" w:rsidP="00186C6E">
      <w:pPr>
        <w:ind w:left="3540"/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</w:pPr>
    </w:p>
    <w:p w:rsidR="00555F74" w:rsidRDefault="00555F74" w:rsidP="00186C6E">
      <w:pPr>
        <w:ind w:left="3540"/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</w:pPr>
    </w:p>
    <w:p w:rsidR="00555F74" w:rsidRPr="00741281" w:rsidRDefault="00555F74" w:rsidP="00186C6E">
      <w:pPr>
        <w:ind w:left="3540"/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</w:pPr>
      <w:r>
        <w:rPr>
          <w:noProof/>
          <w:lang w:eastAsia="ru-RU" w:bidi="ar-SA"/>
        </w:rPr>
        <w:pict>
          <v:shape id="Рисунок 19" o:spid="_x0000_s1033" type="#_x0000_t75" alt="17918479-Illustration-of-a-patrol-car-and-the-policeman-near-the-traffic-light-on-a-white-background-Stock-Vector.jpg" style="position:absolute;left:0;text-align:left;margin-left:237.6pt;margin-top:2.8pt;width:215.25pt;height:177.75pt;z-index:-251651072;visibility:visible">
            <v:imagedata r:id="rId13" o:title=""/>
          </v:shape>
        </w:pict>
      </w:r>
    </w:p>
    <w:p w:rsidR="00555F74" w:rsidRDefault="00555F74" w:rsidP="00072C14">
      <w:pPr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  <w:shd w:val="clear" w:color="auto" w:fill="FFFFFF"/>
        </w:rPr>
        <w:t>Много есть машин спецслужбы.</w:t>
      </w:r>
      <w:r w:rsidRPr="00741281">
        <w:rPr>
          <w:rFonts w:ascii="Times New Roman" w:hAnsi="Times New Roman" w:cs="Times New Roman"/>
          <w:sz w:val="32"/>
          <w:szCs w:val="32"/>
        </w:rPr>
        <w:br/>
      </w:r>
      <w:r w:rsidRPr="00741281">
        <w:rPr>
          <w:rFonts w:ascii="Times New Roman" w:hAnsi="Times New Roman" w:cs="Times New Roman"/>
          <w:sz w:val="32"/>
          <w:szCs w:val="32"/>
          <w:shd w:val="clear" w:color="auto" w:fill="FFFFFF"/>
        </w:rPr>
        <w:t>Должен жить ты с ними в дружбе.</w:t>
      </w:r>
      <w:r w:rsidRPr="00741281">
        <w:rPr>
          <w:rFonts w:ascii="Times New Roman" w:hAnsi="Times New Roman" w:cs="Times New Roman"/>
          <w:sz w:val="32"/>
          <w:szCs w:val="32"/>
        </w:rPr>
        <w:br/>
      </w:r>
      <w:r w:rsidRPr="00741281">
        <w:rPr>
          <w:rFonts w:ascii="Times New Roman" w:hAnsi="Times New Roman" w:cs="Times New Roman"/>
          <w:sz w:val="32"/>
          <w:szCs w:val="32"/>
          <w:shd w:val="clear" w:color="auto" w:fill="FFFFFF"/>
        </w:rPr>
        <w:t>Все — помощники твои,</w:t>
      </w:r>
      <w:r w:rsidRPr="00741281">
        <w:rPr>
          <w:rFonts w:ascii="Times New Roman" w:hAnsi="Times New Roman" w:cs="Times New Roman"/>
          <w:sz w:val="32"/>
          <w:szCs w:val="32"/>
        </w:rPr>
        <w:br/>
      </w:r>
      <w:r w:rsidRPr="00741281">
        <w:rPr>
          <w:rFonts w:ascii="Times New Roman" w:hAnsi="Times New Roman" w:cs="Times New Roman"/>
          <w:sz w:val="32"/>
          <w:szCs w:val="32"/>
          <w:shd w:val="clear" w:color="auto" w:fill="FFFFFF"/>
        </w:rPr>
        <w:t>Даже строгая…</w:t>
      </w:r>
      <w:r w:rsidRPr="00741281">
        <w:rPr>
          <w:rFonts w:ascii="Times New Roman" w:hAnsi="Times New Roman" w:cs="Times New Roman"/>
          <w:sz w:val="32"/>
          <w:szCs w:val="32"/>
        </w:rPr>
        <w:br/>
      </w:r>
      <w:r w:rsidRPr="00741281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(ГАИ)</w:t>
      </w:r>
      <w:r w:rsidRPr="00741281">
        <w:rPr>
          <w:rFonts w:ascii="Times New Roman" w:hAnsi="Times New Roman" w:cs="Times New Roman"/>
          <w:sz w:val="32"/>
          <w:szCs w:val="32"/>
        </w:rPr>
        <w:br/>
      </w:r>
    </w:p>
    <w:p w:rsidR="00555F74" w:rsidRDefault="00555F74" w:rsidP="00072C1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10" o:spid="_x0000_s1034" type="#_x0000_t75" alt="10381680 (1).jpg" style="position:absolute;margin-left:1.35pt;margin-top:17.25pt;width:175.55pt;height:168pt;z-index:-251650048;visibility:visible">
            <v:imagedata r:id="rId14" o:title=""/>
          </v:shape>
        </w:pict>
      </w:r>
    </w:p>
    <w:p w:rsidR="00555F74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186C6E">
      <w:pPr>
        <w:ind w:left="4248"/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Pr="00741281" w:rsidRDefault="00555F74" w:rsidP="00186C6E">
      <w:pPr>
        <w:ind w:left="4248"/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Три глаза - три приказа,</w:t>
      </w:r>
    </w:p>
    <w:p w:rsidR="00555F74" w:rsidRPr="00741281" w:rsidRDefault="00555F74" w:rsidP="00186C6E">
      <w:pPr>
        <w:ind w:left="4248"/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Красный - самый опасный.</w:t>
      </w:r>
    </w:p>
    <w:p w:rsidR="00555F74" w:rsidRPr="00186C6E" w:rsidRDefault="00555F74" w:rsidP="00186C6E">
      <w:pPr>
        <w:ind w:left="4248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(с</w:t>
      </w:r>
      <w:r w:rsidRPr="00186C6E">
        <w:rPr>
          <w:rFonts w:ascii="Times New Roman" w:hAnsi="Times New Roman" w:cs="Times New Roman"/>
          <w:color w:val="C00000"/>
          <w:sz w:val="32"/>
          <w:szCs w:val="32"/>
        </w:rPr>
        <w:t>ветофор)</w:t>
      </w:r>
    </w:p>
    <w:p w:rsidR="00555F74" w:rsidRPr="00741281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Pr="00741281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Зорко смотрит постовой</w:t>
      </w:r>
    </w:p>
    <w:p w:rsidR="00555F74" w:rsidRPr="00741281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11" o:spid="_x0000_s1035" type="#_x0000_t75" alt="sm_full.png" style="position:absolute;left:0;text-align:left;margin-left:260.1pt;margin-top:8.15pt;width:229.5pt;height:280.5pt;z-index:-251649024;visibility:visible">
            <v:imagedata r:id="rId15" o:title=""/>
          </v:shape>
        </w:pict>
      </w:r>
      <w:r w:rsidRPr="00741281">
        <w:rPr>
          <w:rFonts w:ascii="Times New Roman" w:hAnsi="Times New Roman" w:cs="Times New Roman"/>
          <w:sz w:val="32"/>
          <w:szCs w:val="32"/>
        </w:rPr>
        <w:t>За широкой мостовой.</w:t>
      </w:r>
    </w:p>
    <w:p w:rsidR="00555F74" w:rsidRPr="00741281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Как посмотрит глазом красным –</w:t>
      </w:r>
    </w:p>
    <w:p w:rsidR="00555F74" w:rsidRPr="00741281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Остановятся все сразу.</w:t>
      </w:r>
    </w:p>
    <w:p w:rsidR="00555F74" w:rsidRPr="00186C6E" w:rsidRDefault="00555F74" w:rsidP="00072C14">
      <w:pPr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(с</w:t>
      </w:r>
      <w:r w:rsidRPr="00186C6E">
        <w:rPr>
          <w:rFonts w:ascii="Times New Roman" w:hAnsi="Times New Roman" w:cs="Times New Roman"/>
          <w:color w:val="C00000"/>
          <w:sz w:val="32"/>
          <w:szCs w:val="32"/>
        </w:rPr>
        <w:t>ветофор)</w:t>
      </w:r>
    </w:p>
    <w:p w:rsidR="00555F74" w:rsidRPr="00741281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Pr="00741281" w:rsidRDefault="00555F74" w:rsidP="00186C6E">
      <w:pPr>
        <w:ind w:left="2124"/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Примостился над дорогой</w:t>
      </w:r>
    </w:p>
    <w:p w:rsidR="00555F74" w:rsidRPr="00741281" w:rsidRDefault="00555F74" w:rsidP="00186C6E">
      <w:pPr>
        <w:ind w:left="2124"/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И моргает очень много,</w:t>
      </w:r>
    </w:p>
    <w:p w:rsidR="00555F74" w:rsidRPr="00741281" w:rsidRDefault="00555F74" w:rsidP="00186C6E">
      <w:pPr>
        <w:ind w:left="2124"/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Изменяя каждый раз</w:t>
      </w:r>
    </w:p>
    <w:p w:rsidR="00555F74" w:rsidRPr="00741281" w:rsidRDefault="00555F74" w:rsidP="00186C6E">
      <w:pPr>
        <w:ind w:left="2124"/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Цвет своих округлых глаз.</w:t>
      </w:r>
    </w:p>
    <w:p w:rsidR="00555F74" w:rsidRPr="00186C6E" w:rsidRDefault="00555F74" w:rsidP="00186C6E">
      <w:pPr>
        <w:ind w:left="2124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(с</w:t>
      </w:r>
      <w:r w:rsidRPr="00186C6E">
        <w:rPr>
          <w:rFonts w:ascii="Times New Roman" w:hAnsi="Times New Roman" w:cs="Times New Roman"/>
          <w:color w:val="C00000"/>
          <w:sz w:val="32"/>
          <w:szCs w:val="32"/>
        </w:rPr>
        <w:t>ветофор)</w:t>
      </w:r>
    </w:p>
    <w:p w:rsidR="00555F74" w:rsidRPr="00741281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Pr="00741281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На самом перекрестке</w:t>
      </w:r>
    </w:p>
    <w:p w:rsidR="00555F74" w:rsidRPr="00741281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Висит колдун трехглазый,</w:t>
      </w:r>
    </w:p>
    <w:p w:rsidR="00555F74" w:rsidRPr="00741281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Но никогда не смотрит</w:t>
      </w:r>
    </w:p>
    <w:p w:rsidR="00555F74" w:rsidRPr="00741281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Тремя глазами сразу.</w:t>
      </w:r>
    </w:p>
    <w:p w:rsidR="00555F74" w:rsidRDefault="00555F74" w:rsidP="00072C14">
      <w:pPr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(светофор</w:t>
      </w:r>
      <w:r w:rsidRPr="00186C6E">
        <w:rPr>
          <w:rFonts w:ascii="Times New Roman" w:hAnsi="Times New Roman" w:cs="Times New Roman"/>
          <w:color w:val="C00000"/>
          <w:sz w:val="32"/>
          <w:szCs w:val="32"/>
        </w:rPr>
        <w:t>)</w:t>
      </w:r>
    </w:p>
    <w:p w:rsidR="00555F74" w:rsidRDefault="00555F74" w:rsidP="00072C14">
      <w:pPr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55F74" w:rsidRPr="00186C6E" w:rsidRDefault="00555F74" w:rsidP="00072C14">
      <w:pPr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55F74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12" o:spid="_x0000_s1036" type="#_x0000_t75" alt="1001.jpg" style="position:absolute;left:0;text-align:left;margin-left:1.35pt;margin-top:14.55pt;width:241pt;height:180.75pt;z-index:-251648000;visibility:visible">
            <v:imagedata r:id="rId16" o:title=""/>
          </v:shape>
        </w:pict>
      </w:r>
    </w:p>
    <w:p w:rsidR="00555F74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Pr="00741281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490A85">
      <w:pPr>
        <w:ind w:left="4956"/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Pr="00741281" w:rsidRDefault="00555F74" w:rsidP="00490A85">
      <w:pPr>
        <w:ind w:left="4956"/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Не живая, а идет,</w:t>
      </w:r>
    </w:p>
    <w:p w:rsidR="00555F74" w:rsidRPr="00741281" w:rsidRDefault="00555F74" w:rsidP="00490A85">
      <w:pPr>
        <w:ind w:left="4956"/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Неподвижна - а ведет.</w:t>
      </w:r>
    </w:p>
    <w:p w:rsidR="00555F74" w:rsidRPr="00490A85" w:rsidRDefault="00555F74" w:rsidP="00490A85">
      <w:pPr>
        <w:ind w:left="4956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490A85">
        <w:rPr>
          <w:rFonts w:ascii="Times New Roman" w:hAnsi="Times New Roman" w:cs="Times New Roman"/>
          <w:color w:val="C00000"/>
          <w:sz w:val="32"/>
          <w:szCs w:val="32"/>
        </w:rPr>
        <w:t>(</w:t>
      </w:r>
      <w:r>
        <w:rPr>
          <w:rFonts w:ascii="Times New Roman" w:hAnsi="Times New Roman" w:cs="Times New Roman"/>
          <w:color w:val="C00000"/>
          <w:sz w:val="32"/>
          <w:szCs w:val="32"/>
        </w:rPr>
        <w:t>д</w:t>
      </w:r>
      <w:r w:rsidRPr="00490A85">
        <w:rPr>
          <w:rFonts w:ascii="Times New Roman" w:hAnsi="Times New Roman" w:cs="Times New Roman"/>
          <w:color w:val="C00000"/>
          <w:sz w:val="32"/>
          <w:szCs w:val="32"/>
        </w:rPr>
        <w:t>орога)</w:t>
      </w:r>
    </w:p>
    <w:p w:rsidR="00555F74" w:rsidRPr="00741281" w:rsidRDefault="00555F74" w:rsidP="00490A85">
      <w:pPr>
        <w:ind w:left="4956"/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14" o:spid="_x0000_s1037" type="#_x0000_t75" alt="maxresdefault.jpg" style="position:absolute;left:0;text-align:left;margin-left:214.35pt;margin-top:7.85pt;width:270.75pt;height:183.75pt;z-index:-251646976;visibility:visible">
            <v:imagedata r:id="rId17" o:title="" cropbottom="5490f" cropright="2120f"/>
          </v:shape>
        </w:pict>
      </w:r>
    </w:p>
    <w:p w:rsidR="00555F74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Pr="00741281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В два ряда дома стоят -</w:t>
      </w:r>
    </w:p>
    <w:p w:rsidR="00555F74" w:rsidRPr="00741281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10, 20, 100 подряд.</w:t>
      </w:r>
    </w:p>
    <w:p w:rsidR="00555F74" w:rsidRPr="00741281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И квадратными глазами </w:t>
      </w:r>
    </w:p>
    <w:p w:rsidR="00555F74" w:rsidRPr="00741281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Друг на друга всё глядят.</w:t>
      </w:r>
    </w:p>
    <w:p w:rsidR="00555F74" w:rsidRPr="00490A85" w:rsidRDefault="00555F74" w:rsidP="00072C14">
      <w:pPr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(у</w:t>
      </w:r>
      <w:r w:rsidRPr="00490A85">
        <w:rPr>
          <w:rFonts w:ascii="Times New Roman" w:hAnsi="Times New Roman" w:cs="Times New Roman"/>
          <w:color w:val="C00000"/>
          <w:sz w:val="32"/>
          <w:szCs w:val="32"/>
        </w:rPr>
        <w:t>лица)</w:t>
      </w:r>
    </w:p>
    <w:p w:rsidR="00555F74" w:rsidRPr="00741281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55F74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072C1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15" o:spid="_x0000_s1038" type="#_x0000_t75" alt="8612_b381c6aa3b1a05dcd53df3c735e6d50a.jpg.jpg" style="position:absolute;left:0;text-align:left;margin-left:1.35pt;margin-top:-.1pt;width:236.25pt;height:222pt;z-index:-251645952;visibility:visible">
            <v:imagedata r:id="rId18" o:title="" croptop="3055f" cropbottom="5970f" cropleft="10211f" cropright="10211f"/>
          </v:shape>
        </w:pict>
      </w:r>
    </w:p>
    <w:p w:rsidR="00555F74" w:rsidRDefault="00555F74" w:rsidP="00DB6F02">
      <w:pPr>
        <w:ind w:left="4956"/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Pr="00741281" w:rsidRDefault="00555F74" w:rsidP="00DB6F02">
      <w:pPr>
        <w:ind w:left="4956"/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Здесь не катится автобус.</w:t>
      </w:r>
    </w:p>
    <w:p w:rsidR="00555F74" w:rsidRPr="00741281" w:rsidRDefault="00555F74" w:rsidP="00DB6F02">
      <w:pPr>
        <w:ind w:left="4956"/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Здесь трамваи не пройдут.</w:t>
      </w:r>
    </w:p>
    <w:p w:rsidR="00555F74" w:rsidRPr="00741281" w:rsidRDefault="00555F74" w:rsidP="00DB6F02">
      <w:pPr>
        <w:ind w:left="4956"/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Здесь спокойно пешеходы</w:t>
      </w:r>
    </w:p>
    <w:p w:rsidR="00555F74" w:rsidRPr="00741281" w:rsidRDefault="00555F74" w:rsidP="00DB6F02">
      <w:pPr>
        <w:ind w:left="4956"/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Вдоль по улице идут.</w:t>
      </w:r>
    </w:p>
    <w:p w:rsidR="00555F74" w:rsidRPr="00741281" w:rsidRDefault="00555F74" w:rsidP="00DB6F02">
      <w:pPr>
        <w:ind w:left="4956"/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Для машин и для трамвая</w:t>
      </w:r>
    </w:p>
    <w:p w:rsidR="00555F74" w:rsidRPr="00741281" w:rsidRDefault="00555F74" w:rsidP="00DB6F02">
      <w:pPr>
        <w:ind w:left="4956"/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Путь-дорога есть другая.</w:t>
      </w:r>
    </w:p>
    <w:p w:rsidR="00555F74" w:rsidRPr="00490A85" w:rsidRDefault="00555F74" w:rsidP="00DB6F02">
      <w:pPr>
        <w:ind w:left="4956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(т</w:t>
      </w:r>
      <w:r w:rsidRPr="00490A85">
        <w:rPr>
          <w:rFonts w:ascii="Times New Roman" w:hAnsi="Times New Roman" w:cs="Times New Roman"/>
          <w:color w:val="C00000"/>
          <w:sz w:val="32"/>
          <w:szCs w:val="32"/>
        </w:rPr>
        <w:t>ротуар)</w:t>
      </w:r>
    </w:p>
    <w:p w:rsidR="00555F74" w:rsidRPr="00741281" w:rsidRDefault="00555F74">
      <w:pPr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5047F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5047F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5047F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Pr="00741281" w:rsidRDefault="00555F74" w:rsidP="00DB6F02">
      <w:pPr>
        <w:ind w:left="2832"/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Что за лошадь, вся в полоску,</w:t>
      </w:r>
    </w:p>
    <w:p w:rsidR="00555F74" w:rsidRPr="00741281" w:rsidRDefault="00555F74" w:rsidP="00DB6F02">
      <w:pPr>
        <w:ind w:left="2832"/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На дороге загорает?</w:t>
      </w:r>
    </w:p>
    <w:p w:rsidR="00555F74" w:rsidRPr="00741281" w:rsidRDefault="00555F74" w:rsidP="00DB6F02">
      <w:pPr>
        <w:ind w:left="2832"/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Люди едут и  идут,</w:t>
      </w:r>
    </w:p>
    <w:p w:rsidR="00555F74" w:rsidRPr="00741281" w:rsidRDefault="00555F74" w:rsidP="00DB6F02">
      <w:pPr>
        <w:ind w:left="2832"/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>А она – не убегает.</w:t>
      </w:r>
    </w:p>
    <w:p w:rsidR="00555F74" w:rsidRPr="00DB6F02" w:rsidRDefault="00555F74" w:rsidP="00DB6F02">
      <w:pPr>
        <w:ind w:left="2832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noProof/>
          <w:lang w:eastAsia="ru-RU" w:bidi="ar-SA"/>
        </w:rPr>
        <w:pict>
          <v:shape id="Рисунок 16" o:spid="_x0000_s1039" type="#_x0000_t75" alt="Image00133.jpg" style="position:absolute;left:0;text-align:left;margin-left:191.85pt;margin-top:16.4pt;width:303pt;height:291.75pt;z-index:-251644928;visibility:visible">
            <v:imagedata r:id="rId19" o:title="" croptop="14120f" cropbottom="1199f" cropleft="4600f" cropright="8640f"/>
          </v:shape>
        </w:pict>
      </w:r>
      <w:r>
        <w:rPr>
          <w:rFonts w:ascii="Times New Roman" w:hAnsi="Times New Roman" w:cs="Times New Roman"/>
          <w:color w:val="C00000"/>
          <w:sz w:val="32"/>
          <w:szCs w:val="32"/>
        </w:rPr>
        <w:t>(з</w:t>
      </w:r>
      <w:r w:rsidRPr="00DB6F02">
        <w:rPr>
          <w:rFonts w:ascii="Times New Roman" w:hAnsi="Times New Roman" w:cs="Times New Roman"/>
          <w:color w:val="C00000"/>
          <w:sz w:val="32"/>
          <w:szCs w:val="32"/>
        </w:rPr>
        <w:t>ебра)</w:t>
      </w:r>
    </w:p>
    <w:p w:rsidR="00555F74" w:rsidRPr="00741281" w:rsidRDefault="00555F74">
      <w:pPr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5047F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Pr="00741281" w:rsidRDefault="00555F74" w:rsidP="005047FC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Вот дорожная загадка: </w:t>
      </w:r>
    </w:p>
    <w:p w:rsidR="00555F74" w:rsidRPr="00741281" w:rsidRDefault="00555F74" w:rsidP="005047FC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Как зовется та лошадка, </w:t>
      </w:r>
    </w:p>
    <w:p w:rsidR="00555F74" w:rsidRPr="00741281" w:rsidRDefault="00555F74" w:rsidP="005047FC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Что легла на переходы, </w:t>
      </w:r>
    </w:p>
    <w:p w:rsidR="00555F74" w:rsidRPr="00741281" w:rsidRDefault="00555F74" w:rsidP="005047FC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Где шагают пешеходы? </w:t>
      </w:r>
    </w:p>
    <w:p w:rsidR="00555F74" w:rsidRPr="00DB6F02" w:rsidRDefault="00555F74" w:rsidP="005047FC">
      <w:pPr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(з</w:t>
      </w:r>
      <w:r w:rsidRPr="00DB6F02">
        <w:rPr>
          <w:rFonts w:ascii="Times New Roman" w:hAnsi="Times New Roman" w:cs="Times New Roman"/>
          <w:color w:val="C00000"/>
          <w:sz w:val="32"/>
          <w:szCs w:val="32"/>
        </w:rPr>
        <w:t xml:space="preserve">ебра) </w:t>
      </w:r>
    </w:p>
    <w:p w:rsidR="00555F74" w:rsidRDefault="00555F74" w:rsidP="005047F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5047F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5047F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Default="00555F74" w:rsidP="005047F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5F74" w:rsidRPr="00741281" w:rsidRDefault="00555F74" w:rsidP="005047FC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В городские наши дебри </w:t>
      </w:r>
    </w:p>
    <w:p w:rsidR="00555F74" w:rsidRPr="00741281" w:rsidRDefault="00555F74" w:rsidP="005047FC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Забежали чудо-зебры. </w:t>
      </w:r>
    </w:p>
    <w:p w:rsidR="00555F74" w:rsidRPr="00741281" w:rsidRDefault="00555F74" w:rsidP="005047FC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Зебра не лягнёт копытом, </w:t>
      </w:r>
    </w:p>
    <w:p w:rsidR="00555F74" w:rsidRPr="00741281" w:rsidRDefault="00555F74" w:rsidP="005047FC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Зебра не мотнёт хвостом, </w:t>
      </w:r>
    </w:p>
    <w:p w:rsidR="00555F74" w:rsidRPr="00741281" w:rsidRDefault="00555F74" w:rsidP="005047FC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Растянулась любопытным </w:t>
      </w:r>
    </w:p>
    <w:p w:rsidR="00555F74" w:rsidRPr="00741281" w:rsidRDefault="00555F74" w:rsidP="005047FC">
      <w:pPr>
        <w:jc w:val="both"/>
        <w:rPr>
          <w:rFonts w:ascii="Times New Roman" w:hAnsi="Times New Roman" w:cs="Times New Roman"/>
          <w:sz w:val="32"/>
          <w:szCs w:val="32"/>
        </w:rPr>
      </w:pPr>
      <w:r w:rsidRPr="00741281">
        <w:rPr>
          <w:rFonts w:ascii="Times New Roman" w:hAnsi="Times New Roman" w:cs="Times New Roman"/>
          <w:sz w:val="32"/>
          <w:szCs w:val="32"/>
        </w:rPr>
        <w:t xml:space="preserve">Через улицу мостом. </w:t>
      </w:r>
    </w:p>
    <w:p w:rsidR="00555F74" w:rsidRPr="00DB6F02" w:rsidRDefault="00555F74" w:rsidP="005047FC">
      <w:pPr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DB6F02">
        <w:rPr>
          <w:rFonts w:ascii="Times New Roman" w:hAnsi="Times New Roman" w:cs="Times New Roman"/>
          <w:color w:val="C00000"/>
          <w:sz w:val="32"/>
          <w:szCs w:val="32"/>
        </w:rPr>
        <w:t xml:space="preserve">(пешеходный переход) </w:t>
      </w:r>
    </w:p>
    <w:p w:rsidR="00555F74" w:rsidRDefault="00555F74"/>
    <w:sectPr w:rsidR="00555F74" w:rsidSect="00741281">
      <w:pgSz w:w="11906" w:h="16838"/>
      <w:pgMar w:top="1134" w:right="849" w:bottom="1134" w:left="993" w:header="708" w:footer="708" w:gutter="0"/>
      <w:pgBorders w:offsetFrom="page">
        <w:top w:val="thinThickThinMediumGap" w:sz="36" w:space="24" w:color="00B050"/>
        <w:left w:val="thinThickThinMediumGap" w:sz="36" w:space="24" w:color="00B050"/>
        <w:bottom w:val="thinThickThinMediumGap" w:sz="36" w:space="24" w:color="00B050"/>
        <w:right w:val="thinThickThinMediumGap" w:sz="3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0461"/>
    <w:rsid w:val="00072C14"/>
    <w:rsid w:val="00082249"/>
    <w:rsid w:val="0017041E"/>
    <w:rsid w:val="00186C6E"/>
    <w:rsid w:val="00332765"/>
    <w:rsid w:val="00374BED"/>
    <w:rsid w:val="00490A85"/>
    <w:rsid w:val="005047FC"/>
    <w:rsid w:val="00555F74"/>
    <w:rsid w:val="005F17FA"/>
    <w:rsid w:val="00651760"/>
    <w:rsid w:val="00700AD9"/>
    <w:rsid w:val="00741281"/>
    <w:rsid w:val="008F77EB"/>
    <w:rsid w:val="00A233CE"/>
    <w:rsid w:val="00A93C28"/>
    <w:rsid w:val="00AB1E5F"/>
    <w:rsid w:val="00C93CCF"/>
    <w:rsid w:val="00D10461"/>
    <w:rsid w:val="00D85D34"/>
    <w:rsid w:val="00DB6F02"/>
    <w:rsid w:val="00E85CDF"/>
    <w:rsid w:val="00F11770"/>
    <w:rsid w:val="00F93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461"/>
    <w:pPr>
      <w:widowControl w:val="0"/>
      <w:suppressAutoHyphens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72C14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72C14"/>
    <w:rPr>
      <w:rFonts w:ascii="Tahoma" w:eastAsia="SimSun" w:hAnsi="Tahoma" w:cs="Mangal"/>
      <w:kern w:val="1"/>
      <w:sz w:val="14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56</TotalTime>
  <Pages>6</Pages>
  <Words>351</Words>
  <Characters>2005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2016-02-07T10:46:00Z</dcterms:created>
  <dcterms:modified xsi:type="dcterms:W3CDTF">2016-02-10T07:46:00Z</dcterms:modified>
</cp:coreProperties>
</file>