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F43" w:rsidRDefault="00DD4F43" w:rsidP="00CF482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D4F43" w:rsidRDefault="00DD4F43" w:rsidP="00E258A0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D4F43" w:rsidRDefault="00DD4F43" w:rsidP="00CF482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D4F43" w:rsidRDefault="00DD4F43" w:rsidP="00E258A0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D4F43" w:rsidRDefault="00DD4F43" w:rsidP="00CF482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D4F43" w:rsidRDefault="00DD4F43" w:rsidP="00CF4821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E258A0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ЗАГАДКИ </w:t>
      </w:r>
      <w:r>
        <w:rPr>
          <w:rFonts w:ascii="Times New Roman" w:hAnsi="Times New Roman" w:cs="Times New Roman"/>
          <w:b/>
          <w:color w:val="7030A0"/>
          <w:sz w:val="52"/>
          <w:szCs w:val="52"/>
        </w:rPr>
        <w:t>ПО ПДД</w:t>
      </w:r>
    </w:p>
    <w:p w:rsidR="00DD4F43" w:rsidRPr="00E258A0" w:rsidRDefault="00DD4F43" w:rsidP="00CF4821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E258A0">
        <w:rPr>
          <w:rFonts w:ascii="Times New Roman" w:hAnsi="Times New Roman" w:cs="Times New Roman"/>
          <w:b/>
          <w:color w:val="7030A0"/>
          <w:sz w:val="52"/>
          <w:szCs w:val="52"/>
        </w:rPr>
        <w:t>ДЛЯ ДЕТЕЙ 4 – 5 ЛЕТ</w:t>
      </w:r>
    </w:p>
    <w:p w:rsidR="00DD4F43" w:rsidRDefault="00DD4F43" w:rsidP="00CF482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D4F43" w:rsidRDefault="00DD4F43" w:rsidP="00CF482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D4F43" w:rsidRDefault="00DD4F43" w:rsidP="00E258A0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D4F43" w:rsidRDefault="00DD4F43" w:rsidP="00CF482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87073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009717b1f311c271fdd53a6affaa354e.jpg" style="width:428.25pt;height:504.75pt;visibility:visible">
            <v:imagedata r:id="rId4" o:title="" croptop="4169f" cropright="563f"/>
          </v:shape>
        </w:pict>
      </w:r>
    </w:p>
    <w:p w:rsidR="00DD4F43" w:rsidRDefault="00DD4F43" w:rsidP="00CF482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DD4F43" w:rsidRPr="00CF4821" w:rsidRDefault="00DD4F43" w:rsidP="00CF482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noProof/>
          <w:lang w:eastAsia="ru-RU" w:bidi="ar-SA"/>
        </w:rPr>
        <w:pict>
          <v:shape id="Рисунок 0" o:spid="_x0000_s1026" type="#_x0000_t75" alt="0002-003-Dorogie-deti.png" style="position:absolute;left:0;text-align:left;margin-left:253.2pt;margin-top:17.5pt;width:172.5pt;height:276pt;z-index:-251658240;visibility:visible">
            <v:imagedata r:id="rId5" o:title=""/>
          </v:shape>
        </w:pict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 xml:space="preserve">Милицейских нет фуражек, </w:t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 xml:space="preserve">А в глазах стеклянный свет, </w:t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 xml:space="preserve">Но любой машине скажет: </w:t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Можно ехать или нет.</w:t>
      </w:r>
    </w:p>
    <w:p w:rsidR="00DD4F43" w:rsidRPr="00CF4821" w:rsidRDefault="00DD4F43" w:rsidP="00453895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(с</w:t>
      </w:r>
      <w:r w:rsidRPr="00CF4821">
        <w:rPr>
          <w:rFonts w:ascii="Times New Roman" w:hAnsi="Times New Roman" w:cs="Times New Roman"/>
          <w:color w:val="C00000"/>
          <w:sz w:val="32"/>
          <w:szCs w:val="32"/>
        </w:rPr>
        <w:t>ветофор)</w:t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Pr="00453895" w:rsidRDefault="00DD4F43" w:rsidP="00CF4821">
      <w:pPr>
        <w:ind w:left="1416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Он имеет по три глаза,</w:t>
      </w:r>
    </w:p>
    <w:p w:rsidR="00DD4F43" w:rsidRPr="00453895" w:rsidRDefault="00DD4F43" w:rsidP="00CF4821">
      <w:pPr>
        <w:ind w:left="1416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По три с каждой стороны,</w:t>
      </w:r>
    </w:p>
    <w:p w:rsidR="00DD4F43" w:rsidRPr="00453895" w:rsidRDefault="00DD4F43" w:rsidP="00CF4821">
      <w:pPr>
        <w:ind w:left="1416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И хотя ещё ни разу</w:t>
      </w:r>
    </w:p>
    <w:p w:rsidR="00DD4F43" w:rsidRPr="00453895" w:rsidRDefault="00DD4F43" w:rsidP="00CF4821">
      <w:pPr>
        <w:ind w:left="1416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Не смотрел он всеми сразу -</w:t>
      </w:r>
    </w:p>
    <w:p w:rsidR="00DD4F43" w:rsidRPr="00453895" w:rsidRDefault="00DD4F43" w:rsidP="00CF4821">
      <w:pPr>
        <w:ind w:left="1416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Все глаза ему нужны.</w:t>
      </w:r>
    </w:p>
    <w:p w:rsidR="00DD4F43" w:rsidRPr="00453895" w:rsidRDefault="00DD4F43" w:rsidP="00CF4821">
      <w:pPr>
        <w:ind w:left="1416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Он висит тут с давних пор.</w:t>
      </w:r>
    </w:p>
    <w:p w:rsidR="00DD4F43" w:rsidRPr="00453895" w:rsidRDefault="00DD4F43" w:rsidP="00CF4821">
      <w:pPr>
        <w:ind w:left="1416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Что же это? …</w:t>
      </w:r>
    </w:p>
    <w:p w:rsidR="00DD4F43" w:rsidRPr="00CF4821" w:rsidRDefault="00DD4F43" w:rsidP="00CF4821">
      <w:pPr>
        <w:ind w:left="1416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(с</w:t>
      </w:r>
      <w:r w:rsidRPr="00CF4821">
        <w:rPr>
          <w:rFonts w:ascii="Times New Roman" w:hAnsi="Times New Roman" w:cs="Times New Roman"/>
          <w:color w:val="C00000"/>
          <w:sz w:val="32"/>
          <w:szCs w:val="32"/>
        </w:rPr>
        <w:t>ветофор)</w:t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Я глазищами моргаю</w:t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Неустанно день и ночь.</w:t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И машинам помогаю,</w:t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И тебе хочу помочь.</w:t>
      </w:r>
    </w:p>
    <w:p w:rsidR="00DD4F43" w:rsidRDefault="00DD4F43" w:rsidP="00453895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(с</w:t>
      </w:r>
      <w:r w:rsidRPr="00CF4821">
        <w:rPr>
          <w:rFonts w:ascii="Times New Roman" w:hAnsi="Times New Roman" w:cs="Times New Roman"/>
          <w:color w:val="C00000"/>
          <w:sz w:val="32"/>
          <w:szCs w:val="32"/>
        </w:rPr>
        <w:t>ветофор)</w:t>
      </w:r>
    </w:p>
    <w:p w:rsidR="00DD4F43" w:rsidRDefault="00DD4F43" w:rsidP="00453895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DD4F43" w:rsidRDefault="00DD4F43" w:rsidP="00453895">
      <w:pPr>
        <w:rPr>
          <w:rFonts w:ascii="Times New Roman" w:hAnsi="Times New Roman" w:cs="Times New Roman"/>
          <w:color w:val="C00000"/>
          <w:sz w:val="32"/>
          <w:szCs w:val="32"/>
        </w:rPr>
      </w:pPr>
    </w:p>
    <w:p w:rsidR="00DD4F43" w:rsidRPr="00CF4821" w:rsidRDefault="00DD4F43" w:rsidP="00453895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noProof/>
          <w:lang w:eastAsia="ru-RU" w:bidi="ar-SA"/>
        </w:rPr>
        <w:pict>
          <v:shape id="Рисунок 1" o:spid="_x0000_s1027" type="#_x0000_t75" alt="ac1b4de.jpg" style="position:absolute;margin-left:-61.05pt;margin-top:3.9pt;width:290.35pt;height:229.5pt;z-index:-251657216;visibility:visible">
            <v:imagedata r:id="rId6" o:title=""/>
          </v:shape>
        </w:pict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CF4821">
      <w:pPr>
        <w:ind w:left="4248"/>
        <w:rPr>
          <w:rFonts w:ascii="Times New Roman" w:hAnsi="Times New Roman" w:cs="Times New Roman"/>
          <w:sz w:val="32"/>
          <w:szCs w:val="32"/>
        </w:rPr>
      </w:pPr>
    </w:p>
    <w:p w:rsidR="00DD4F43" w:rsidRPr="00453895" w:rsidRDefault="00DD4F43" w:rsidP="00CF4821">
      <w:pPr>
        <w:ind w:left="4248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 xml:space="preserve">Запылал у чудища </w:t>
      </w:r>
    </w:p>
    <w:p w:rsidR="00DD4F43" w:rsidRPr="00453895" w:rsidRDefault="00DD4F43" w:rsidP="00CF4821">
      <w:pPr>
        <w:ind w:left="4248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Изумрудный глаз.</w:t>
      </w:r>
    </w:p>
    <w:p w:rsidR="00DD4F43" w:rsidRPr="00453895" w:rsidRDefault="00DD4F43" w:rsidP="00CF4821">
      <w:pPr>
        <w:ind w:left="4248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 xml:space="preserve">Значит, можно улицу </w:t>
      </w:r>
    </w:p>
    <w:p w:rsidR="00DD4F43" w:rsidRPr="00453895" w:rsidRDefault="00DD4F43" w:rsidP="00CF4821">
      <w:pPr>
        <w:ind w:left="4248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Перейти сейчас.</w:t>
      </w:r>
    </w:p>
    <w:p w:rsidR="00DD4F43" w:rsidRPr="00CF4821" w:rsidRDefault="00DD4F43" w:rsidP="00CF4821">
      <w:pPr>
        <w:ind w:left="4248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(светофор</w:t>
      </w:r>
      <w:r w:rsidRPr="00CF4821">
        <w:rPr>
          <w:rFonts w:ascii="Times New Roman" w:hAnsi="Times New Roman" w:cs="Times New Roman"/>
          <w:color w:val="C00000"/>
          <w:sz w:val="32"/>
          <w:szCs w:val="32"/>
        </w:rPr>
        <w:t>)</w:t>
      </w:r>
    </w:p>
    <w:p w:rsidR="00DD4F43" w:rsidRPr="00453895" w:rsidRDefault="00DD4F43" w:rsidP="00CF4821">
      <w:pPr>
        <w:ind w:left="4248"/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CF4821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CF4821">
      <w:pPr>
        <w:rPr>
          <w:rFonts w:ascii="Times New Roman" w:hAnsi="Times New Roman" w:cs="Times New Roman"/>
          <w:sz w:val="32"/>
          <w:szCs w:val="32"/>
        </w:rPr>
      </w:pPr>
    </w:p>
    <w:p w:rsidR="00DD4F43" w:rsidRPr="00453895" w:rsidRDefault="00DD4F43" w:rsidP="00CF482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2" o:spid="_x0000_s1028" type="#_x0000_t75" alt="12.jpg" style="position:absolute;margin-left:209.55pt;margin-top:-4.2pt;width:275.4pt;height:183.75pt;z-index:-251656192;visibility:visible">
            <v:imagedata r:id="rId7" o:title=""/>
          </v:shape>
        </w:pict>
      </w:r>
      <w:r w:rsidRPr="00453895">
        <w:rPr>
          <w:rFonts w:ascii="Times New Roman" w:hAnsi="Times New Roman" w:cs="Times New Roman"/>
          <w:sz w:val="32"/>
          <w:szCs w:val="32"/>
        </w:rPr>
        <w:t>Лёша с Любой ходят парой.</w:t>
      </w:r>
    </w:p>
    <w:p w:rsidR="00DD4F43" w:rsidRPr="00453895" w:rsidRDefault="00DD4F43" w:rsidP="00CF4821">
      <w:pPr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Где идут? По …</w:t>
      </w:r>
    </w:p>
    <w:p w:rsidR="00DD4F43" w:rsidRPr="00CF4821" w:rsidRDefault="00DD4F43" w:rsidP="00CF4821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(т</w:t>
      </w:r>
      <w:r w:rsidRPr="00CF4821">
        <w:rPr>
          <w:rFonts w:ascii="Times New Roman" w:hAnsi="Times New Roman" w:cs="Times New Roman"/>
          <w:color w:val="C00000"/>
          <w:sz w:val="32"/>
          <w:szCs w:val="32"/>
        </w:rPr>
        <w:t>ротуар)</w:t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Выходя на улицу</w:t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Приготовь заранее</w:t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Вежливость и сдержанность</w:t>
      </w:r>
      <w:r w:rsidRPr="00453895">
        <w:rPr>
          <w:rFonts w:ascii="Times New Roman" w:hAnsi="Times New Roman" w:cs="Times New Roman"/>
          <w:sz w:val="32"/>
          <w:szCs w:val="32"/>
        </w:rPr>
        <w:t>,</w:t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А главное -</w:t>
      </w:r>
    </w:p>
    <w:p w:rsidR="00DD4F43" w:rsidRPr="00CF4821" w:rsidRDefault="00DD4F43" w:rsidP="00453895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(в</w:t>
      </w:r>
      <w:r w:rsidRPr="00CF4821">
        <w:rPr>
          <w:rFonts w:ascii="Times New Roman" w:hAnsi="Times New Roman" w:cs="Times New Roman"/>
          <w:color w:val="C00000"/>
          <w:sz w:val="32"/>
          <w:szCs w:val="32"/>
        </w:rPr>
        <w:t>нимание)</w:t>
      </w: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pict>
          <v:shape id="Рисунок 3" o:spid="_x0000_s1029" type="#_x0000_t75" alt="i (10).jpg" style="position:absolute;margin-left:1.8pt;margin-top:0;width:215.25pt;height:161.25pt;z-index:-251655168;visibility:visible">
            <v:imagedata r:id="rId8" o:title=""/>
          </v:shape>
        </w:pict>
      </w:r>
    </w:p>
    <w:p w:rsidR="00DD4F43" w:rsidRPr="00453895" w:rsidRDefault="00DD4F43" w:rsidP="00ED22F9">
      <w:pPr>
        <w:ind w:left="4956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>Маня спроси, как я тружусь,</w:t>
      </w:r>
    </w:p>
    <w:p w:rsidR="00DD4F43" w:rsidRPr="00453895" w:rsidRDefault="00DD4F43" w:rsidP="00ED22F9">
      <w:pPr>
        <w:ind w:left="4956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 xml:space="preserve">Вокруг оси своей кручусь. </w:t>
      </w:r>
    </w:p>
    <w:p w:rsidR="00DD4F43" w:rsidRPr="00ED22F9" w:rsidRDefault="00DD4F43" w:rsidP="00ED22F9">
      <w:pPr>
        <w:ind w:left="4956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(к</w:t>
      </w:r>
      <w:r w:rsidRPr="00ED22F9">
        <w:rPr>
          <w:rFonts w:ascii="Times New Roman" w:hAnsi="Times New Roman" w:cs="Times New Roman"/>
          <w:color w:val="C00000"/>
          <w:sz w:val="32"/>
          <w:szCs w:val="32"/>
        </w:rPr>
        <w:t xml:space="preserve">олесо) </w:t>
      </w:r>
    </w:p>
    <w:p w:rsidR="00DD4F43" w:rsidRPr="00453895" w:rsidRDefault="00DD4F43" w:rsidP="00ED22F9">
      <w:pPr>
        <w:ind w:left="4956"/>
        <w:rPr>
          <w:rFonts w:ascii="Times New Roman" w:hAnsi="Times New Roman" w:cs="Times New Roman"/>
          <w:sz w:val="32"/>
          <w:szCs w:val="32"/>
        </w:rPr>
      </w:pPr>
    </w:p>
    <w:p w:rsidR="00DD4F43" w:rsidRPr="00453895" w:rsidRDefault="00DD4F43" w:rsidP="00ED22F9">
      <w:pPr>
        <w:ind w:left="4956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 xml:space="preserve">Самолёт и птица </w:t>
      </w:r>
    </w:p>
    <w:p w:rsidR="00DD4F43" w:rsidRPr="00453895" w:rsidRDefault="00DD4F43" w:rsidP="00ED22F9">
      <w:pPr>
        <w:ind w:left="4956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 xml:space="preserve">Улетят с ним вдаль, </w:t>
      </w:r>
    </w:p>
    <w:p w:rsidR="00DD4F43" w:rsidRPr="00453895" w:rsidRDefault="00DD4F43" w:rsidP="00ED22F9">
      <w:pPr>
        <w:ind w:left="4956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 xml:space="preserve">А вот у машины - </w:t>
      </w:r>
    </w:p>
    <w:p w:rsidR="00DD4F43" w:rsidRPr="00453895" w:rsidRDefault="00DD4F43" w:rsidP="00ED22F9">
      <w:pPr>
        <w:ind w:left="4956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 xml:space="preserve">Это лишь деталь. </w:t>
      </w:r>
    </w:p>
    <w:p w:rsidR="00DD4F43" w:rsidRDefault="00DD4F43" w:rsidP="00ED22F9">
      <w:pPr>
        <w:ind w:left="4956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(к</w:t>
      </w:r>
      <w:r w:rsidRPr="00ED22F9">
        <w:rPr>
          <w:rFonts w:ascii="Times New Roman" w:hAnsi="Times New Roman" w:cs="Times New Roman"/>
          <w:color w:val="C00000"/>
          <w:sz w:val="32"/>
          <w:szCs w:val="32"/>
        </w:rPr>
        <w:t xml:space="preserve">рыло) </w:t>
      </w:r>
    </w:p>
    <w:p w:rsidR="00DD4F43" w:rsidRDefault="00DD4F43" w:rsidP="00ED22F9">
      <w:pPr>
        <w:ind w:left="4956"/>
        <w:rPr>
          <w:rFonts w:ascii="Times New Roman" w:hAnsi="Times New Roman" w:cs="Times New Roman"/>
          <w:color w:val="C00000"/>
          <w:sz w:val="32"/>
          <w:szCs w:val="32"/>
        </w:rPr>
      </w:pPr>
    </w:p>
    <w:p w:rsidR="00DD4F43" w:rsidRDefault="00DD4F43" w:rsidP="00ED22F9">
      <w:pPr>
        <w:ind w:left="4956"/>
        <w:rPr>
          <w:rFonts w:ascii="Times New Roman" w:hAnsi="Times New Roman" w:cs="Times New Roman"/>
          <w:color w:val="C00000"/>
          <w:sz w:val="32"/>
          <w:szCs w:val="32"/>
        </w:rPr>
      </w:pPr>
    </w:p>
    <w:p w:rsidR="00DD4F43" w:rsidRPr="00ED22F9" w:rsidRDefault="00DD4F43" w:rsidP="00ED22F9">
      <w:pPr>
        <w:ind w:left="4956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noProof/>
          <w:lang w:eastAsia="ru-RU" w:bidi="ar-SA"/>
        </w:rPr>
        <w:pict>
          <v:shape id="Рисунок 4" o:spid="_x0000_s1030" type="#_x0000_t75" alt="32589553.jpg" style="position:absolute;left:0;text-align:left;margin-left:4.4pt;margin-top:12.15pt;width:273.4pt;height:182.25pt;z-index:-251654144;visibility:visible">
            <v:imagedata r:id="rId9" o:title=""/>
          </v:shape>
        </w:pict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ED22F9">
      <w:pPr>
        <w:ind w:left="5664"/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ED22F9">
      <w:pPr>
        <w:ind w:left="5664"/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ED22F9">
      <w:pPr>
        <w:ind w:left="5664"/>
        <w:rPr>
          <w:rFonts w:ascii="Times New Roman" w:hAnsi="Times New Roman" w:cs="Times New Roman"/>
          <w:sz w:val="32"/>
          <w:szCs w:val="32"/>
        </w:rPr>
      </w:pPr>
    </w:p>
    <w:p w:rsidR="00DD4F43" w:rsidRPr="00453895" w:rsidRDefault="00DD4F43" w:rsidP="00ED22F9">
      <w:pPr>
        <w:ind w:left="5664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 xml:space="preserve">Здесь ездить учатся сперва, </w:t>
      </w:r>
    </w:p>
    <w:p w:rsidR="00DD4F43" w:rsidRPr="00453895" w:rsidRDefault="00DD4F43" w:rsidP="00ED22F9">
      <w:pPr>
        <w:ind w:left="5664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 xml:space="preserve">Кто хочет получить права. </w:t>
      </w:r>
    </w:p>
    <w:p w:rsidR="00DD4F43" w:rsidRPr="00ED22F9" w:rsidRDefault="00DD4F43" w:rsidP="00ED22F9">
      <w:pPr>
        <w:ind w:left="5664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(а</w:t>
      </w:r>
      <w:r w:rsidRPr="00ED22F9">
        <w:rPr>
          <w:rFonts w:ascii="Times New Roman" w:hAnsi="Times New Roman" w:cs="Times New Roman"/>
          <w:color w:val="C00000"/>
          <w:sz w:val="32"/>
          <w:szCs w:val="32"/>
        </w:rPr>
        <w:t>втодром)</w:t>
      </w: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ED22F9">
      <w:pPr>
        <w:ind w:left="1416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noProof/>
          <w:lang w:eastAsia="ru-RU" w:bidi="ar-SA"/>
        </w:rPr>
        <w:pict>
          <v:shape id="Рисунок 10" o:spid="_x0000_s1031" type="#_x0000_t75" alt="2980.jpg" style="position:absolute;left:0;text-align:left;margin-left:280.8pt;margin-top:13.05pt;width:198.25pt;height:163.5pt;z-index:-251653120;visibility:visible">
            <v:imagedata r:id="rId10" o:title=""/>
          </v:shape>
        </w:pict>
      </w:r>
    </w:p>
    <w:p w:rsidR="00DD4F43" w:rsidRPr="00453895" w:rsidRDefault="00DD4F43" w:rsidP="00ED22F9">
      <w:pPr>
        <w:ind w:left="1416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Тихо ехать нас обяжет,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Поворот вблизи покажет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И напомнит, что и как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Вам в пути…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(дорожный знак)</w:t>
      </w:r>
      <w:r w:rsidRPr="00453895">
        <w:rPr>
          <w:rFonts w:ascii="Times New Roman" w:hAnsi="Times New Roman" w:cs="Times New Roman"/>
          <w:sz w:val="32"/>
          <w:szCs w:val="32"/>
        </w:rPr>
        <w:br/>
      </w:r>
    </w:p>
    <w:p w:rsidR="00DD4F43" w:rsidRDefault="00DD4F43" w:rsidP="0045389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D4F43" w:rsidRDefault="00DD4F43" w:rsidP="0045389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D4F43" w:rsidRDefault="00DD4F43" w:rsidP="0045389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 w:bidi="ar-SA"/>
        </w:rPr>
        <w:pict>
          <v:shape id="Рисунок 11" o:spid="_x0000_s1032" type="#_x0000_t75" alt="7 (1).jpg" style="position:absolute;margin-left:1.8pt;margin-top:-.35pt;width:220.5pt;height:137.25pt;z-index:-251652096;visibility:visible">
            <v:imagedata r:id="rId11" o:title="" croptop="8108f" cropbottom="9839f" cropleft="4127f" cropright="5053f"/>
          </v:shape>
        </w:pict>
      </w:r>
    </w:p>
    <w:p w:rsidR="00DD4F43" w:rsidRPr="00453895" w:rsidRDefault="00DD4F43" w:rsidP="00ED22F9">
      <w:pPr>
        <w:ind w:left="4956"/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Под этим знаком, как ни странно,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Все ждут чего-то постоянно.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Кто-то сидя, кто-то стоя…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Что за место здесь такое?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(место остановки автобуса)</w:t>
      </w:r>
    </w:p>
    <w:p w:rsidR="00DD4F43" w:rsidRPr="00453895" w:rsidRDefault="00DD4F43" w:rsidP="00453895">
      <w:pPr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Pr="00453895" w:rsidRDefault="00DD4F43" w:rsidP="00453895">
      <w:pPr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  <w:r>
        <w:rPr>
          <w:noProof/>
          <w:lang w:eastAsia="ru-RU" w:bidi="ar-SA"/>
        </w:rPr>
        <w:pict>
          <v:shape id="Рисунок 14" o:spid="_x0000_s1033" type="#_x0000_t75" alt="img23 (1).jpg" style="position:absolute;margin-left:208.05pt;margin-top:57.6pt;width:270.75pt;height:240.75pt;z-index:-251651072;visibility:visible">
            <v:imagedata r:id="rId12" o:title="" croptop="7949f" cropbottom="2203f" cropleft="3232f" cropright="5595f"/>
          </v:shape>
        </w:pic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Здесь не катится автобус.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Здесь трамваи не пройдут.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Здесь спокойно пешеходы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Вдоль по улице идут.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Для машин и для трамвая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Путь-дорога есть другая.</w:t>
      </w:r>
      <w:r w:rsidRPr="00453895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Ну, а если пешеходу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Тротуар не по пути?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Если нужно пешеходу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Мостовую перейти?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Сразу ищет пешеход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Знак дорожный …?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(переход)</w:t>
      </w:r>
    </w:p>
    <w:p w:rsidR="00DD4F43" w:rsidRPr="00453895" w:rsidRDefault="00DD4F43" w:rsidP="00453895">
      <w:pPr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 w:bidi="ar-SA"/>
        </w:rPr>
        <w:pict>
          <v:shape id="Рисунок 13" o:spid="_x0000_s1034" type="#_x0000_t75" alt="kartinki-pro-pdd-3.jpg" style="position:absolute;margin-left:49.8pt;margin-top:-4.2pt;width:197.25pt;height:208.85pt;z-index:-251650048;visibility:visible">
            <v:imagedata r:id="rId13" o:title=""/>
          </v:shape>
        </w:pict>
      </w: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D4F43" w:rsidRDefault="00DD4F43" w:rsidP="00ED22F9">
      <w:pPr>
        <w:ind w:left="5664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На дорожном знаке том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Человек идет пешком.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Полосатые дорожки</w:t>
      </w:r>
      <w:r w:rsidRPr="00453895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Постелили нам под ножки.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Чтобы мы забот не знали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И по ним вперед шагали.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(пешеходный переход)</w:t>
      </w:r>
      <w:r w:rsidRPr="00453895">
        <w:rPr>
          <w:rFonts w:ascii="Times New Roman" w:hAnsi="Times New Roman" w:cs="Times New Roman"/>
          <w:sz w:val="32"/>
          <w:szCs w:val="32"/>
        </w:rPr>
        <w:br/>
      </w:r>
    </w:p>
    <w:p w:rsidR="00DD4F43" w:rsidRDefault="00DD4F43" w:rsidP="00ED22F9">
      <w:pPr>
        <w:ind w:left="5664"/>
        <w:rPr>
          <w:rFonts w:ascii="Times New Roman" w:hAnsi="Times New Roman" w:cs="Times New Roman"/>
          <w:sz w:val="32"/>
          <w:szCs w:val="32"/>
        </w:rPr>
      </w:pPr>
    </w:p>
    <w:p w:rsidR="00DD4F43" w:rsidRPr="00453895" w:rsidRDefault="00DD4F43" w:rsidP="00ED22F9">
      <w:pPr>
        <w:ind w:left="5664"/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br/>
      </w: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 w:bidi="ar-SA"/>
        </w:rPr>
        <w:pict>
          <v:shape id="Рисунок 15" o:spid="_x0000_s1035" type="#_x0000_t75" alt="1988900-7021111cb89002d9.jpg" style="position:absolute;margin-left:237.3pt;margin-top:7.45pt;width:239.15pt;height:166.5pt;z-index:-251649024;visibility:visible">
            <v:imagedata r:id="rId14" o:title=""/>
          </v:shape>
        </w:pict>
      </w: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Грозно мчат автомобили,</w:t>
      </w:r>
      <w:r w:rsidRPr="00453895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Как железная река!</w:t>
      </w:r>
      <w:r w:rsidRPr="00453895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Чтоб тебя не раздавили,</w:t>
      </w:r>
      <w:r w:rsidRPr="00453895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Словно хрупкого жучка, –</w:t>
      </w:r>
      <w:r w:rsidRPr="00453895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Под дорогой, словно грот,</w:t>
      </w:r>
      <w:r w:rsidRPr="00453895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 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Есть…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(подземный переход)</w:t>
      </w:r>
      <w:r w:rsidRPr="00453895">
        <w:rPr>
          <w:rFonts w:ascii="Times New Roman" w:hAnsi="Times New Roman" w:cs="Times New Roman"/>
          <w:sz w:val="32"/>
          <w:szCs w:val="32"/>
        </w:rPr>
        <w:br/>
      </w: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</w:rPr>
      </w:pPr>
    </w:p>
    <w:p w:rsidR="00DD4F43" w:rsidRPr="00453895" w:rsidRDefault="00DD4F43" w:rsidP="00453895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 w:bidi="ar-SA"/>
        </w:rPr>
        <w:pict>
          <v:shape id="Рисунок 26" o:spid="_x0000_s1036" type="#_x0000_t75" alt="syurpriz-na-den-rozhdeniya.jpg" style="position:absolute;margin-left:1.8pt;margin-top:.1pt;width:274.45pt;height:184.5pt;z-index:-251648000;visibility:visible">
            <v:imagedata r:id="rId15" o:title=""/>
          </v:shape>
        </w:pict>
      </w:r>
    </w:p>
    <w:p w:rsidR="00DD4F43" w:rsidRPr="00453895" w:rsidRDefault="00DD4F43" w:rsidP="009330B4">
      <w:pPr>
        <w:ind w:left="5664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Заходи смелей в трамвай –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и билетик получай,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и в метро, и в самолете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ты – в особенном почете,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можешь весь объехать мир,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sz w:val="32"/>
          <w:szCs w:val="32"/>
          <w:shd w:val="clear" w:color="auto" w:fill="FFFFFF"/>
        </w:rPr>
        <w:t>ведь теперь ты – …!</w:t>
      </w:r>
      <w:r w:rsidRPr="00453895">
        <w:rPr>
          <w:rFonts w:ascii="Times New Roman" w:hAnsi="Times New Roman" w:cs="Times New Roman"/>
          <w:sz w:val="32"/>
          <w:szCs w:val="32"/>
        </w:rPr>
        <w:br/>
      </w:r>
      <w:r w:rsidRPr="00453895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(пассажир)</w:t>
      </w:r>
    </w:p>
    <w:p w:rsidR="00DD4F43" w:rsidRDefault="00DD4F43" w:rsidP="00952673"/>
    <w:sectPr w:rsidR="00DD4F43" w:rsidSect="00CF4821">
      <w:pgSz w:w="11906" w:h="16838"/>
      <w:pgMar w:top="1134" w:right="850" w:bottom="1134" w:left="1134" w:header="708" w:footer="708" w:gutter="0"/>
      <w:pgBorders w:offsetFrom="page">
        <w:top w:val="thinThickThinMediumGap" w:sz="36" w:space="24" w:color="00B050"/>
        <w:left w:val="thinThickThinMediumGap" w:sz="36" w:space="24" w:color="00B050"/>
        <w:bottom w:val="thinThickThinMediumGap" w:sz="36" w:space="24" w:color="00B050"/>
        <w:right w:val="thinThickThinMediumGap" w:sz="3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1B1F"/>
    <w:rsid w:val="000305DC"/>
    <w:rsid w:val="000317E6"/>
    <w:rsid w:val="001273DF"/>
    <w:rsid w:val="0017041E"/>
    <w:rsid w:val="002357B2"/>
    <w:rsid w:val="002B4F0D"/>
    <w:rsid w:val="002F556E"/>
    <w:rsid w:val="00374BED"/>
    <w:rsid w:val="00453895"/>
    <w:rsid w:val="00477640"/>
    <w:rsid w:val="00522C6A"/>
    <w:rsid w:val="007572BB"/>
    <w:rsid w:val="00787073"/>
    <w:rsid w:val="0089631A"/>
    <w:rsid w:val="009330B4"/>
    <w:rsid w:val="00952673"/>
    <w:rsid w:val="009D1104"/>
    <w:rsid w:val="00A16120"/>
    <w:rsid w:val="00CF4821"/>
    <w:rsid w:val="00D251F7"/>
    <w:rsid w:val="00D85D34"/>
    <w:rsid w:val="00DD4F43"/>
    <w:rsid w:val="00DE1B1F"/>
    <w:rsid w:val="00E258A0"/>
    <w:rsid w:val="00E95425"/>
    <w:rsid w:val="00ED22F9"/>
    <w:rsid w:val="00F11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B1F"/>
    <w:pPr>
      <w:widowControl w:val="0"/>
      <w:suppressAutoHyphens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52673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52673"/>
    <w:rPr>
      <w:rFonts w:ascii="Tahoma" w:eastAsia="SimSun" w:hAnsi="Tahoma" w:cs="Mangal"/>
      <w:kern w:val="1"/>
      <w:sz w:val="14"/>
      <w:szCs w:val="14"/>
      <w:lang w:eastAsia="hi-IN" w:bidi="hi-IN"/>
    </w:rPr>
  </w:style>
  <w:style w:type="character" w:customStyle="1" w:styleId="apple-converted-space">
    <w:name w:val="apple-converted-space"/>
    <w:basedOn w:val="DefaultParagraphFont"/>
    <w:uiPriority w:val="99"/>
    <w:rsid w:val="0095267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5</Pages>
  <Words>282</Words>
  <Characters>1612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2016-02-07T10:34:00Z</dcterms:created>
  <dcterms:modified xsi:type="dcterms:W3CDTF">2016-02-10T07:46:00Z</dcterms:modified>
</cp:coreProperties>
</file>