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221AEF">
      <w:pPr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52"/>
          <w:szCs w:val="52"/>
        </w:rPr>
      </w:pPr>
      <w:r w:rsidRPr="00221AEF">
        <w:rPr>
          <w:rFonts w:ascii="Times New Roman" w:hAnsi="Times New Roman" w:cs="Times New Roman"/>
          <w:b/>
          <w:bCs/>
          <w:iCs/>
          <w:color w:val="7030A0"/>
          <w:sz w:val="52"/>
          <w:szCs w:val="52"/>
        </w:rPr>
        <w:t xml:space="preserve">ЗАГАДКИ </w:t>
      </w:r>
      <w:r>
        <w:rPr>
          <w:rFonts w:ascii="Times New Roman" w:hAnsi="Times New Roman" w:cs="Times New Roman"/>
          <w:b/>
          <w:bCs/>
          <w:iCs/>
          <w:color w:val="7030A0"/>
          <w:sz w:val="52"/>
          <w:szCs w:val="52"/>
        </w:rPr>
        <w:t>ПО ПДД</w:t>
      </w:r>
    </w:p>
    <w:p w:rsidR="00BB5A3E" w:rsidRPr="00221AEF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52"/>
          <w:szCs w:val="52"/>
        </w:rPr>
      </w:pPr>
      <w:r w:rsidRPr="00221AEF">
        <w:rPr>
          <w:rFonts w:ascii="Times New Roman" w:hAnsi="Times New Roman" w:cs="Times New Roman"/>
          <w:b/>
          <w:bCs/>
          <w:iCs/>
          <w:color w:val="7030A0"/>
          <w:sz w:val="52"/>
          <w:szCs w:val="52"/>
        </w:rPr>
        <w:t>ДЛЯ ДЕТЕЙ 3 – 4 ЛЕТ</w:t>
      </w: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  <w:r w:rsidRPr="00396AFD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alt="0052-061-Dvizhenie-avtomobilja.jpg" style="width:330pt;height:333pt;visibility:visible">
            <v:imagedata r:id="rId4" o:title="" gain="79922f"/>
          </v:shape>
        </w:pict>
      </w: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</w:p>
    <w:p w:rsidR="00BB5A3E" w:rsidRPr="006D3741" w:rsidRDefault="00BB5A3E" w:rsidP="00393BB6">
      <w:pPr>
        <w:ind w:left="2832"/>
        <w:rPr>
          <w:rFonts w:ascii="Times New Roman" w:hAnsi="Times New Roman"/>
          <w:color w:val="993300"/>
          <w:sz w:val="32"/>
          <w:szCs w:val="32"/>
        </w:rPr>
      </w:pPr>
      <w:r>
        <w:rPr>
          <w:noProof/>
          <w:lang w:eastAsia="ru-RU" w:bidi="ar-SA"/>
        </w:rPr>
        <w:pict>
          <v:shape id="_x0000_s1026" type="#_x0000_t75" alt="http://luntiki.ru/uploads/images/2/4/0/3/5/dd659a1c95.png" style="position:absolute;left:0;text-align:left;margin-left:1.2pt;margin-top:.25pt;width:98.25pt;height:120pt;z-index:-251657216;visibility:visible">
            <v:imagedata r:id="rId5" o:title=""/>
          </v:shape>
        </w:pict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Вот трёхглазый молодец.</w:t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До чего же он хитрец!</w:t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Кто откуда ни поедет,</w:t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Подмигнёт и тем, и этим.</w:t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Знает, как уладить спор,</w:t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Разноцветный…</w:t>
      </w:r>
      <w:r w:rsidRPr="00790A7E">
        <w:rPr>
          <w:rFonts w:ascii="Times New Roman" w:hAnsi="Times New Roman"/>
          <w:sz w:val="32"/>
          <w:szCs w:val="32"/>
        </w:rPr>
        <w:br/>
      </w:r>
      <w:r w:rsidRPr="006D3741">
        <w:rPr>
          <w:rFonts w:ascii="Times New Roman" w:hAnsi="Times New Roman"/>
          <w:color w:val="993300"/>
          <w:sz w:val="32"/>
          <w:szCs w:val="32"/>
          <w:shd w:val="clear" w:color="auto" w:fill="FFFFFF"/>
        </w:rPr>
        <w:t>(светофор)</w:t>
      </w:r>
    </w:p>
    <w:p w:rsidR="00BB5A3E" w:rsidRPr="006D3741" w:rsidRDefault="00BB5A3E" w:rsidP="00393BB6">
      <w:pPr>
        <w:rPr>
          <w:rFonts w:ascii="Times New Roman" w:hAnsi="Times New Roman"/>
          <w:color w:val="993300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18" o:spid="_x0000_s1027" type="#_x0000_t75" alt="img19 (1).jpg" style="position:absolute;margin-left:239.7pt;margin-top:29.65pt;width:180.95pt;height:135.75pt;z-index:-251656192;visibility:visible">
            <v:imagedata r:id="rId6" o:title=""/>
          </v:shape>
        </w:pict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Какой свет нам говорит:</w:t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«Проходите – путь открыт»</w:t>
      </w:r>
      <w:r w:rsidRPr="00790A7E">
        <w:rPr>
          <w:rFonts w:ascii="Times New Roman" w:hAnsi="Times New Roman"/>
          <w:sz w:val="32"/>
          <w:szCs w:val="32"/>
        </w:rPr>
        <w:br/>
      </w:r>
      <w:r w:rsidRPr="006D3741">
        <w:rPr>
          <w:rFonts w:ascii="Times New Roman" w:hAnsi="Times New Roman"/>
          <w:color w:val="993300"/>
          <w:sz w:val="32"/>
          <w:szCs w:val="32"/>
          <w:shd w:val="clear" w:color="auto" w:fill="FFFFFF"/>
        </w:rPr>
        <w:t>(зелёный)</w:t>
      </w:r>
      <w:r w:rsidRPr="006D3741">
        <w:rPr>
          <w:rFonts w:ascii="Times New Roman" w:hAnsi="Times New Roman"/>
          <w:color w:val="993300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Какой свет нам говорит:</w:t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«Вы постойте – путь закрыт!»</w:t>
      </w:r>
      <w:r w:rsidRPr="00790A7E">
        <w:rPr>
          <w:rFonts w:ascii="Times New Roman" w:hAnsi="Times New Roman"/>
          <w:sz w:val="32"/>
          <w:szCs w:val="32"/>
        </w:rPr>
        <w:br/>
      </w:r>
      <w:r w:rsidRPr="006D3741">
        <w:rPr>
          <w:rFonts w:ascii="Times New Roman" w:hAnsi="Times New Roman"/>
          <w:color w:val="993300"/>
          <w:sz w:val="32"/>
          <w:szCs w:val="32"/>
          <w:shd w:val="clear" w:color="auto" w:fill="FFFFFF"/>
        </w:rPr>
        <w:t>(красный)</w:t>
      </w:r>
    </w:p>
    <w:p w:rsidR="00BB5A3E" w:rsidRDefault="00BB5A3E" w:rsidP="00393BB6">
      <w:pPr>
        <w:ind w:left="4248"/>
        <w:rPr>
          <w:rFonts w:ascii="Times New Roman" w:hAnsi="Times New Roman"/>
          <w:sz w:val="32"/>
          <w:szCs w:val="32"/>
          <w:shd w:val="clear" w:color="auto" w:fill="FFFFFF"/>
        </w:rPr>
      </w:pPr>
      <w:r w:rsidRPr="00790A7E">
        <w:rPr>
          <w:rFonts w:ascii="Times New Roman" w:hAnsi="Times New Roman"/>
          <w:sz w:val="32"/>
          <w:szCs w:val="32"/>
        </w:rPr>
        <w:br/>
      </w:r>
    </w:p>
    <w:p w:rsidR="00BB5A3E" w:rsidRDefault="00BB5A3E" w:rsidP="00393BB6">
      <w:pPr>
        <w:ind w:left="4248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_x0000_s1028" type="#_x0000_t75" alt="102-3-bezopasnost-dorozhnogo-dvizheniya-dlya-detej-v-kartinkakh.jpg" style="position:absolute;left:0;text-align:left;margin-left:1.2pt;margin-top:18.65pt;width:206.25pt;height:161.25pt;z-index:-251655168;visibility:visible">
            <v:imagedata r:id="rId7" o:title="" cropbottom="3477f" cropright="-33f"/>
          </v:shape>
        </w:pict>
      </w:r>
    </w:p>
    <w:p w:rsidR="00BB5A3E" w:rsidRDefault="00BB5A3E" w:rsidP="00393BB6">
      <w:pPr>
        <w:ind w:left="4248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BB5A3E" w:rsidRDefault="00BB5A3E" w:rsidP="00393BB6">
      <w:pPr>
        <w:ind w:left="4248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BB5A3E" w:rsidRDefault="00BB5A3E" w:rsidP="00393BB6">
      <w:pPr>
        <w:ind w:left="4248"/>
        <w:rPr>
          <w:rFonts w:ascii="Times New Roman" w:hAnsi="Times New Roman"/>
          <w:sz w:val="32"/>
          <w:szCs w:val="32"/>
          <w:shd w:val="clear" w:color="auto" w:fill="FFFFFF"/>
        </w:rPr>
      </w:pPr>
      <w:r w:rsidRPr="00790A7E">
        <w:rPr>
          <w:rFonts w:ascii="Times New Roman" w:hAnsi="Times New Roman"/>
          <w:sz w:val="32"/>
          <w:szCs w:val="32"/>
          <w:shd w:val="clear" w:color="auto" w:fill="FFFFFF"/>
        </w:rPr>
        <w:t>Надо с правилами ладить –</w:t>
      </w:r>
      <w:r w:rsidRPr="00790A7E">
        <w:rPr>
          <w:rFonts w:ascii="Times New Roman" w:hAnsi="Times New Roman"/>
          <w:sz w:val="32"/>
          <w:szCs w:val="32"/>
        </w:rPr>
        <w:br/>
      </w:r>
      <w:r w:rsidRPr="00790A7E">
        <w:rPr>
          <w:rFonts w:ascii="Times New Roman" w:hAnsi="Times New Roman"/>
          <w:sz w:val="32"/>
          <w:szCs w:val="32"/>
          <w:shd w:val="clear" w:color="auto" w:fill="FFFFFF"/>
        </w:rPr>
        <w:t xml:space="preserve">Обходить </w:t>
      </w:r>
      <w:r>
        <w:rPr>
          <w:rFonts w:ascii="Times New Roman" w:hAnsi="Times New Roman"/>
          <w:sz w:val="32"/>
          <w:szCs w:val="32"/>
          <w:shd w:val="clear" w:color="auto" w:fill="FFFFFF"/>
        </w:rPr>
        <w:t>автобус</w:t>
      </w:r>
    </w:p>
    <w:p w:rsidR="00BB5A3E" w:rsidRPr="006D3741" w:rsidRDefault="00BB5A3E" w:rsidP="00393BB6">
      <w:pPr>
        <w:ind w:left="4248"/>
        <w:rPr>
          <w:rFonts w:ascii="Times New Roman" w:hAnsi="Times New Roman"/>
          <w:color w:val="993300"/>
          <w:sz w:val="32"/>
          <w:szCs w:val="32"/>
        </w:rPr>
      </w:pPr>
      <w:r w:rsidRPr="006D3741">
        <w:rPr>
          <w:rFonts w:ascii="Times New Roman" w:hAnsi="Times New Roman"/>
          <w:color w:val="993300"/>
          <w:sz w:val="32"/>
          <w:szCs w:val="32"/>
          <w:shd w:val="clear" w:color="auto" w:fill="FFFFFF"/>
        </w:rPr>
        <w:t>(сзади)</w:t>
      </w:r>
      <w:r w:rsidRPr="006D3741">
        <w:rPr>
          <w:rFonts w:ascii="Times New Roman" w:hAnsi="Times New Roman"/>
          <w:color w:val="993300"/>
          <w:sz w:val="32"/>
          <w:szCs w:val="32"/>
        </w:rPr>
        <w:br/>
      </w: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Default="00BB5A3E" w:rsidP="00393BB6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 w:bidi="ar-SA"/>
        </w:rPr>
        <w:pict>
          <v:shape id="_x0000_s1029" type="#_x0000_t75" alt="1988900-7021111cb89002d9.jpg" style="position:absolute;margin-left:260.6pt;margin-top:1.75pt;width:207pt;height:145.5pt;z-index:-251654144;visibility:visible">
            <v:imagedata r:id="rId8" o:title=""/>
          </v:shape>
        </w:pict>
      </w: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Pr="00790A7E" w:rsidRDefault="00BB5A3E" w:rsidP="00393BB6">
      <w:pPr>
        <w:ind w:left="1416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Где ведут ступеньки вниз,</w:t>
      </w:r>
    </w:p>
    <w:p w:rsidR="00BB5A3E" w:rsidRPr="00790A7E" w:rsidRDefault="00BB5A3E" w:rsidP="00393BB6">
      <w:pPr>
        <w:ind w:left="1416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Ты спускайся, не ленись.</w:t>
      </w:r>
    </w:p>
    <w:p w:rsidR="00BB5A3E" w:rsidRPr="00790A7E" w:rsidRDefault="00BB5A3E" w:rsidP="00393BB6">
      <w:pPr>
        <w:ind w:left="1416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Знать обязан пешеход:</w:t>
      </w:r>
    </w:p>
    <w:p w:rsidR="00BB5A3E" w:rsidRDefault="00BB5A3E" w:rsidP="00393BB6">
      <w:pPr>
        <w:ind w:left="1416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Тут …?</w:t>
      </w:r>
    </w:p>
    <w:p w:rsidR="00BB5A3E" w:rsidRDefault="00BB5A3E" w:rsidP="00393BB6">
      <w:pPr>
        <w:ind w:left="1416"/>
        <w:rPr>
          <w:rFonts w:ascii="Times New Roman" w:hAnsi="Times New Roman"/>
          <w:color w:val="993300"/>
          <w:sz w:val="32"/>
          <w:szCs w:val="32"/>
        </w:rPr>
      </w:pPr>
      <w:r w:rsidRPr="006D3741">
        <w:rPr>
          <w:rFonts w:ascii="Times New Roman" w:hAnsi="Times New Roman"/>
          <w:color w:val="993300"/>
          <w:sz w:val="32"/>
          <w:szCs w:val="32"/>
        </w:rPr>
        <w:t>(подземный переход)</w:t>
      </w:r>
    </w:p>
    <w:p w:rsidR="00BB5A3E" w:rsidRDefault="00BB5A3E" w:rsidP="00393BB6">
      <w:pPr>
        <w:ind w:left="1416"/>
        <w:rPr>
          <w:rFonts w:ascii="Times New Roman" w:hAnsi="Times New Roman"/>
          <w:color w:val="993300"/>
          <w:sz w:val="32"/>
          <w:szCs w:val="32"/>
        </w:rPr>
      </w:pPr>
    </w:p>
    <w:p w:rsidR="00BB5A3E" w:rsidRDefault="00BB5A3E" w:rsidP="00393BB6">
      <w:pPr>
        <w:ind w:left="1416"/>
        <w:rPr>
          <w:rFonts w:ascii="Times New Roman" w:hAnsi="Times New Roman"/>
          <w:color w:val="993300"/>
          <w:sz w:val="32"/>
          <w:szCs w:val="32"/>
        </w:rPr>
      </w:pPr>
    </w:p>
    <w:p w:rsidR="00BB5A3E" w:rsidRDefault="00BB5A3E" w:rsidP="00393BB6">
      <w:pPr>
        <w:ind w:left="1416"/>
        <w:rPr>
          <w:rFonts w:ascii="Times New Roman" w:hAnsi="Times New Roman"/>
          <w:color w:val="993300"/>
          <w:sz w:val="32"/>
          <w:szCs w:val="32"/>
        </w:rPr>
      </w:pPr>
    </w:p>
    <w:p w:rsidR="00BB5A3E" w:rsidRPr="006D3741" w:rsidRDefault="00BB5A3E" w:rsidP="00393BB6">
      <w:pPr>
        <w:ind w:left="1416"/>
        <w:rPr>
          <w:rFonts w:ascii="Times New Roman" w:hAnsi="Times New Roman"/>
          <w:color w:val="993300"/>
          <w:sz w:val="32"/>
          <w:szCs w:val="32"/>
        </w:rPr>
      </w:pP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Pr="00790A7E" w:rsidRDefault="00BB5A3E" w:rsidP="00393B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</w:t>
      </w:r>
      <w:r>
        <w:rPr>
          <w:noProof/>
          <w:lang w:eastAsia="ru-RU" w:bidi="ar-SA"/>
        </w:rPr>
        <w:pict>
          <v:shape id="_x0000_s1030" type="#_x0000_t75" alt="i (9).jpg" style="position:absolute;margin-left:1.85pt;margin-top:.3pt;width:187.5pt;height:143.25pt;z-index:-251653120;visibility:visible;mso-position-horizontal-relative:text;mso-position-vertical-relative:text">
            <v:imagedata r:id="rId9" o:title=""/>
          </v:shape>
        </w:pict>
      </w:r>
      <w:r w:rsidRPr="00790A7E">
        <w:rPr>
          <w:rFonts w:ascii="Times New Roman" w:hAnsi="Times New Roman"/>
          <w:sz w:val="32"/>
          <w:szCs w:val="32"/>
        </w:rPr>
        <w:t>Полосатая лошадка,</w:t>
      </w:r>
    </w:p>
    <w:p w:rsidR="00BB5A3E" w:rsidRPr="00790A7E" w:rsidRDefault="00BB5A3E" w:rsidP="00393BB6">
      <w:pPr>
        <w:ind w:left="3540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Ее „зеброю” зовут.</w:t>
      </w:r>
    </w:p>
    <w:p w:rsidR="00BB5A3E" w:rsidRPr="00790A7E" w:rsidRDefault="00BB5A3E" w:rsidP="00393BB6">
      <w:pPr>
        <w:ind w:left="3540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Но не та, что в зоопарке,</w:t>
      </w:r>
    </w:p>
    <w:p w:rsidR="00BB5A3E" w:rsidRPr="00790A7E" w:rsidRDefault="00BB5A3E" w:rsidP="00393BB6">
      <w:pPr>
        <w:ind w:left="3540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По ней люди все идут.</w:t>
      </w:r>
    </w:p>
    <w:p w:rsidR="00BB5A3E" w:rsidRPr="006D3741" w:rsidRDefault="00BB5A3E" w:rsidP="00393BB6">
      <w:pPr>
        <w:ind w:left="3540"/>
        <w:rPr>
          <w:rFonts w:ascii="Times New Roman" w:hAnsi="Times New Roman"/>
          <w:color w:val="993300"/>
          <w:sz w:val="32"/>
          <w:szCs w:val="32"/>
        </w:rPr>
      </w:pPr>
      <w:r w:rsidRPr="006D3741">
        <w:rPr>
          <w:rFonts w:ascii="Times New Roman" w:hAnsi="Times New Roman"/>
          <w:color w:val="993300"/>
          <w:sz w:val="32"/>
          <w:szCs w:val="32"/>
        </w:rPr>
        <w:t>(Пешеходный переход)</w:t>
      </w:r>
    </w:p>
    <w:p w:rsidR="00BB5A3E" w:rsidRPr="00790A7E" w:rsidRDefault="00BB5A3E" w:rsidP="00393BB6">
      <w:pPr>
        <w:ind w:left="3540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Полосатые лошадки</w:t>
      </w:r>
    </w:p>
    <w:p w:rsidR="00BB5A3E" w:rsidRPr="00790A7E" w:rsidRDefault="00BB5A3E" w:rsidP="00393BB6">
      <w:pPr>
        <w:ind w:left="3540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Поперёк дорог легли-</w:t>
      </w:r>
    </w:p>
    <w:p w:rsidR="00BB5A3E" w:rsidRPr="00790A7E" w:rsidRDefault="00BB5A3E" w:rsidP="00393BB6">
      <w:pPr>
        <w:ind w:left="3540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Все авто остановились</w:t>
      </w:r>
    </w:p>
    <w:p w:rsidR="00BB5A3E" w:rsidRPr="00790A7E" w:rsidRDefault="00BB5A3E" w:rsidP="00393BB6">
      <w:pPr>
        <w:ind w:left="3540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Если здесь проходим мы.</w:t>
      </w:r>
    </w:p>
    <w:p w:rsidR="00BB5A3E" w:rsidRPr="006D3741" w:rsidRDefault="00BB5A3E" w:rsidP="00393BB6">
      <w:pPr>
        <w:ind w:left="3540"/>
        <w:rPr>
          <w:rFonts w:ascii="Times New Roman" w:hAnsi="Times New Roman"/>
          <w:color w:val="993300"/>
          <w:sz w:val="32"/>
          <w:szCs w:val="32"/>
        </w:rPr>
      </w:pPr>
      <w:r w:rsidRPr="006D3741">
        <w:rPr>
          <w:rFonts w:ascii="Times New Roman" w:hAnsi="Times New Roman"/>
          <w:color w:val="993300"/>
          <w:sz w:val="32"/>
          <w:szCs w:val="32"/>
        </w:rPr>
        <w:t>(пешеходный переход)</w:t>
      </w:r>
    </w:p>
    <w:p w:rsidR="00BB5A3E" w:rsidRPr="00790A7E" w:rsidRDefault="00BB5A3E" w:rsidP="00393BB6">
      <w:pPr>
        <w:ind w:left="3540"/>
        <w:rPr>
          <w:rFonts w:ascii="Times New Roman" w:hAnsi="Times New Roman"/>
          <w:sz w:val="32"/>
          <w:szCs w:val="32"/>
        </w:rPr>
      </w:pPr>
      <w:r>
        <w:rPr>
          <w:noProof/>
          <w:lang w:eastAsia="ru-RU" w:bidi="ar-SA"/>
        </w:rPr>
        <w:pict>
          <v:shape id="_x0000_s1031" type="#_x0000_t75" alt="andU.png" style="position:absolute;left:0;text-align:left;margin-left:214.1pt;margin-top:17.3pt;width:123.75pt;height:150.75pt;z-index:-251652096;visibility:visible">
            <v:imagedata r:id="rId10" o:title="" croptop="25952f" cropright="21742f"/>
          </v:shape>
        </w:pict>
      </w: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Pr="00790A7E" w:rsidRDefault="00BB5A3E" w:rsidP="00393BB6">
      <w:pPr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Полосатая указка,</w:t>
      </w:r>
    </w:p>
    <w:p w:rsidR="00BB5A3E" w:rsidRPr="00790A7E" w:rsidRDefault="00BB5A3E" w:rsidP="00393BB6">
      <w:pPr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Словно палочка из сказки.</w:t>
      </w:r>
    </w:p>
    <w:p w:rsidR="00BB5A3E" w:rsidRPr="006D3741" w:rsidRDefault="00BB5A3E" w:rsidP="00393BB6">
      <w:pPr>
        <w:rPr>
          <w:rFonts w:ascii="Times New Roman" w:hAnsi="Times New Roman"/>
          <w:color w:val="993300"/>
          <w:sz w:val="32"/>
          <w:szCs w:val="32"/>
        </w:rPr>
      </w:pPr>
      <w:r w:rsidRPr="006D3741">
        <w:rPr>
          <w:rFonts w:ascii="Times New Roman" w:hAnsi="Times New Roman"/>
          <w:color w:val="993300"/>
          <w:sz w:val="32"/>
          <w:szCs w:val="32"/>
        </w:rPr>
        <w:t>(жезл)</w:t>
      </w:r>
    </w:p>
    <w:p w:rsidR="00BB5A3E" w:rsidRDefault="00BB5A3E" w:rsidP="00393BB6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BB5A3E" w:rsidRDefault="00BB5A3E" w:rsidP="00393BB6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BB5A3E" w:rsidRDefault="00BB5A3E" w:rsidP="00393BB6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BB5A3E" w:rsidRDefault="00BB5A3E" w:rsidP="00393BB6">
      <w:pPr>
        <w:ind w:left="4248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BB5A3E" w:rsidRDefault="00BB5A3E" w:rsidP="00393BB6">
      <w:pPr>
        <w:ind w:left="4248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noProof/>
          <w:lang w:eastAsia="ru-RU" w:bidi="ar-SA"/>
        </w:rPr>
        <w:pict>
          <v:shape id="Рисунок 7" o:spid="_x0000_s1032" type="#_x0000_t75" alt="getImage (1).jpg" style="position:absolute;left:0;text-align:left;margin-left:-14.65pt;margin-top:2.5pt;width:204pt;height:153pt;z-index:-251651072;visibility:visible">
            <v:imagedata r:id="rId11" o:title=""/>
          </v:shape>
        </w:pict>
      </w:r>
    </w:p>
    <w:p w:rsidR="00BB5A3E" w:rsidRDefault="00BB5A3E" w:rsidP="00393BB6">
      <w:pPr>
        <w:ind w:left="4248"/>
        <w:jc w:val="both"/>
        <w:rPr>
          <w:rFonts w:ascii="Times New Roman" w:hAnsi="Times New Roman"/>
          <w:sz w:val="32"/>
          <w:szCs w:val="32"/>
        </w:rPr>
      </w:pPr>
    </w:p>
    <w:p w:rsidR="00BB5A3E" w:rsidRPr="00790A7E" w:rsidRDefault="00BB5A3E" w:rsidP="00393BB6">
      <w:pPr>
        <w:ind w:left="4248"/>
        <w:jc w:val="both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Какое животное помогает нам</w:t>
      </w:r>
    </w:p>
    <w:p w:rsidR="00BB5A3E" w:rsidRPr="00790A7E" w:rsidRDefault="00BB5A3E" w:rsidP="00393BB6">
      <w:pPr>
        <w:ind w:left="4248"/>
        <w:jc w:val="both"/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>переходить улицу?</w:t>
      </w:r>
    </w:p>
    <w:p w:rsidR="00BB5A3E" w:rsidRPr="006D3741" w:rsidRDefault="00BB5A3E" w:rsidP="00393BB6">
      <w:pPr>
        <w:ind w:left="4248"/>
        <w:jc w:val="both"/>
        <w:rPr>
          <w:rFonts w:ascii="Times New Roman" w:hAnsi="Times New Roman"/>
          <w:color w:val="993300"/>
          <w:sz w:val="32"/>
          <w:szCs w:val="32"/>
        </w:rPr>
      </w:pPr>
      <w:r w:rsidRPr="006D3741">
        <w:rPr>
          <w:rFonts w:ascii="Times New Roman" w:hAnsi="Times New Roman"/>
          <w:color w:val="993300"/>
          <w:sz w:val="32"/>
          <w:szCs w:val="32"/>
        </w:rPr>
        <w:t>(зебра)</w:t>
      </w:r>
    </w:p>
    <w:p w:rsidR="00BB5A3E" w:rsidRPr="00790A7E" w:rsidRDefault="00BB5A3E" w:rsidP="00393BB6">
      <w:pPr>
        <w:jc w:val="both"/>
        <w:rPr>
          <w:rFonts w:ascii="Times New Roman" w:hAnsi="Times New Roman"/>
          <w:sz w:val="32"/>
          <w:szCs w:val="32"/>
        </w:rPr>
      </w:pP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8" o:spid="_x0000_s1033" type="#_x0000_t75" alt="image044_5.jpg" style="position:absolute;margin-left:189.35pt;margin-top:4.5pt;width:247pt;height:157.5pt;z-index:-251650048;visibility:visible">
            <v:imagedata r:id="rId12" o:title=""/>
          </v:shape>
        </w:pict>
      </w:r>
    </w:p>
    <w:p w:rsidR="00BB5A3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Pr="00790A7E" w:rsidRDefault="00BB5A3E" w:rsidP="00393BB6">
      <w:pPr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 xml:space="preserve">И зверята даже знают: </w:t>
      </w:r>
    </w:p>
    <w:p w:rsidR="00BB5A3E" w:rsidRPr="00790A7E" w:rsidRDefault="00BB5A3E" w:rsidP="00393BB6">
      <w:pPr>
        <w:rPr>
          <w:rFonts w:ascii="Times New Roman" w:hAnsi="Times New Roman"/>
          <w:sz w:val="32"/>
          <w:szCs w:val="32"/>
        </w:rPr>
      </w:pPr>
      <w:r w:rsidRPr="00790A7E">
        <w:rPr>
          <w:rFonts w:ascii="Times New Roman" w:hAnsi="Times New Roman"/>
          <w:sz w:val="32"/>
          <w:szCs w:val="32"/>
        </w:rPr>
        <w:t xml:space="preserve">На дороге не ... </w:t>
      </w:r>
    </w:p>
    <w:p w:rsidR="00BB5A3E" w:rsidRPr="006D3741" w:rsidRDefault="00BB5A3E" w:rsidP="00393BB6">
      <w:pPr>
        <w:rPr>
          <w:rFonts w:ascii="Times New Roman" w:hAnsi="Times New Roman"/>
          <w:color w:val="993300"/>
          <w:sz w:val="32"/>
          <w:szCs w:val="32"/>
        </w:rPr>
      </w:pPr>
      <w:r w:rsidRPr="006D3741">
        <w:rPr>
          <w:rFonts w:ascii="Times New Roman" w:hAnsi="Times New Roman"/>
          <w:color w:val="993300"/>
          <w:sz w:val="32"/>
          <w:szCs w:val="32"/>
        </w:rPr>
        <w:t xml:space="preserve">(Играют!) </w:t>
      </w:r>
    </w:p>
    <w:p w:rsidR="00BB5A3E" w:rsidRPr="00790A7E" w:rsidRDefault="00BB5A3E" w:rsidP="00393BB6">
      <w:pPr>
        <w:rPr>
          <w:rFonts w:ascii="Times New Roman" w:hAnsi="Times New Roman"/>
          <w:sz w:val="32"/>
          <w:szCs w:val="32"/>
        </w:rPr>
      </w:pPr>
    </w:p>
    <w:p w:rsidR="00BB5A3E" w:rsidRDefault="00BB5A3E" w:rsidP="00393BB6"/>
    <w:p w:rsidR="00BB5A3E" w:rsidRDefault="00BB5A3E" w:rsidP="00413EE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B5A3E" w:rsidRDefault="00BB5A3E" w:rsidP="00413EEC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B5A3E" w:rsidRPr="00413EEC" w:rsidRDefault="00BB5A3E" w:rsidP="006F2A6A">
      <w:pPr>
        <w:ind w:left="708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 w:bidi="ar-SA"/>
        </w:rPr>
        <w:pict>
          <v:shape id="Рисунок 0" o:spid="_x0000_s1034" type="#_x0000_t75" alt="55c2a3fad0938.jpg" style="position:absolute;left:0;text-align:left;margin-left:1.2pt;margin-top:-.1pt;width:123pt;height:173.25pt;z-index:-251667456;visibility:visible">
            <v:imagedata r:id="rId13" o:title="" cropbottom="2483f" cropright="1638f"/>
          </v:shape>
        </w:pic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</w:t>
      </w:r>
      <w:r w:rsidRPr="00413EEC">
        <w:rPr>
          <w:rFonts w:ascii="Times New Roman" w:hAnsi="Times New Roman" w:cs="Times New Roman"/>
          <w:sz w:val="32"/>
          <w:szCs w:val="32"/>
        </w:rPr>
        <w:t>Встало с краю улицы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В длинном сапоге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Чучело трёхглазое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На одной ноге.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Где машины движутся,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Где сошлись пути,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Помогает улицу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Людям перейти.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Три разноцветных круга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Мигают друг за другом.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Светятся, моргают –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Людям помогают.</w:t>
      </w:r>
    </w:p>
    <w:p w:rsidR="00BB5A3E" w:rsidRPr="00413EEC" w:rsidRDefault="00BB5A3E" w:rsidP="006F2A6A">
      <w:pPr>
        <w:ind w:left="3540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</w:t>
      </w:r>
      <w:r w:rsidRPr="00413EEC">
        <w:rPr>
          <w:rFonts w:ascii="Times New Roman" w:hAnsi="Times New Roman" w:cs="Times New Roman"/>
          <w:color w:val="C00000"/>
          <w:sz w:val="32"/>
          <w:szCs w:val="32"/>
        </w:rPr>
        <w:t>ветофор)</w:t>
      </w: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1" o:spid="_x0000_s1035" type="#_x0000_t75" alt="image078.gif" style="position:absolute;margin-left:257.2pt;margin-top:13.4pt;width:264.75pt;height:315.75pt;z-index:-251666432;visibility:visible">
            <v:imagedata r:id="rId14" o:title=""/>
          </v:shape>
        </w:pict>
      </w:r>
      <w:r w:rsidRPr="00413EEC">
        <w:rPr>
          <w:rFonts w:ascii="Times New Roman" w:hAnsi="Times New Roman" w:cs="Times New Roman"/>
          <w:sz w:val="32"/>
          <w:szCs w:val="32"/>
        </w:rPr>
        <w:t>Стой! Машины движутся!</w:t>
      </w: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Там, где сошлись пути,</w:t>
      </w: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Кто поможет улицу</w:t>
      </w: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Людям перейти?</w:t>
      </w:r>
    </w:p>
    <w:p w:rsidR="00BB5A3E" w:rsidRPr="006F2A6A" w:rsidRDefault="00BB5A3E" w:rsidP="00413EEC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</w:t>
      </w:r>
      <w:r w:rsidRPr="006F2A6A">
        <w:rPr>
          <w:rFonts w:ascii="Times New Roman" w:hAnsi="Times New Roman" w:cs="Times New Roman"/>
          <w:color w:val="C00000"/>
          <w:sz w:val="32"/>
          <w:szCs w:val="32"/>
        </w:rPr>
        <w:t>ветофор)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Это встал для нас в дозор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Пучеглазый …? Светофор!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Желтым глазом он мигает.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Строго нас предупреждает: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Чтобы был счастливым путь.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Повнимательнее будь!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И не бегай, не играй,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Где автобус и трамвай!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Будь, малыш, всегда смышленый</w:t>
      </w:r>
    </w:p>
    <w:p w:rsidR="00BB5A3E" w:rsidRPr="00413EEC" w:rsidRDefault="00BB5A3E" w:rsidP="006F2A6A">
      <w:pPr>
        <w:ind w:left="70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И шагай на свет …?</w:t>
      </w:r>
    </w:p>
    <w:p w:rsidR="00BB5A3E" w:rsidRPr="006F2A6A" w:rsidRDefault="00BB5A3E" w:rsidP="006F2A6A">
      <w:pPr>
        <w:ind w:left="708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(з</w:t>
      </w:r>
      <w:r w:rsidRPr="006F2A6A">
        <w:rPr>
          <w:rFonts w:ascii="Times New Roman" w:hAnsi="Times New Roman" w:cs="Times New Roman"/>
          <w:color w:val="C00000"/>
          <w:sz w:val="32"/>
          <w:szCs w:val="32"/>
        </w:rPr>
        <w:t>еленый)</w:t>
      </w:r>
    </w:p>
    <w:p w:rsidR="00BB5A3E" w:rsidRPr="00413EEC" w:rsidRDefault="00BB5A3E" w:rsidP="006F2A6A">
      <w:pPr>
        <w:ind w:left="2124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Но смотри-ка, кто такой</w:t>
      </w:r>
    </w:p>
    <w:p w:rsidR="00BB5A3E" w:rsidRPr="00413EEC" w:rsidRDefault="00BB5A3E" w:rsidP="006F2A6A">
      <w:pPr>
        <w:ind w:left="2124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Нам велит: «Шагать постой!»?</w:t>
      </w:r>
    </w:p>
    <w:p w:rsidR="00BB5A3E" w:rsidRPr="00413EEC" w:rsidRDefault="00BB5A3E" w:rsidP="006F2A6A">
      <w:pPr>
        <w:ind w:left="2124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И сигнал: «Путь опасный!»</w:t>
      </w:r>
    </w:p>
    <w:p w:rsidR="00BB5A3E" w:rsidRPr="00413EEC" w:rsidRDefault="00BB5A3E" w:rsidP="006F2A6A">
      <w:pPr>
        <w:ind w:left="2124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Стой и жди, пока я …?</w:t>
      </w:r>
    </w:p>
    <w:p w:rsidR="00BB5A3E" w:rsidRDefault="00BB5A3E" w:rsidP="006F2A6A">
      <w:pPr>
        <w:ind w:left="3540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(к</w:t>
      </w:r>
      <w:r w:rsidRPr="006F2A6A">
        <w:rPr>
          <w:rFonts w:ascii="Times New Roman" w:hAnsi="Times New Roman" w:cs="Times New Roman"/>
          <w:color w:val="C00000"/>
          <w:sz w:val="32"/>
          <w:szCs w:val="32"/>
        </w:rPr>
        <w:t>расный)</w:t>
      </w:r>
    </w:p>
    <w:p w:rsidR="00BB5A3E" w:rsidRDefault="00BB5A3E" w:rsidP="006F2A6A">
      <w:pPr>
        <w:ind w:left="3540"/>
        <w:rPr>
          <w:rFonts w:ascii="Times New Roman" w:hAnsi="Times New Roman" w:cs="Times New Roman"/>
          <w:color w:val="C00000"/>
          <w:sz w:val="32"/>
          <w:szCs w:val="32"/>
        </w:rPr>
      </w:pPr>
    </w:p>
    <w:p w:rsidR="00BB5A3E" w:rsidRPr="006F2A6A" w:rsidRDefault="00BB5A3E" w:rsidP="006F2A6A">
      <w:pPr>
        <w:ind w:left="3540"/>
        <w:rPr>
          <w:rFonts w:ascii="Times New Roman" w:hAnsi="Times New Roman" w:cs="Times New Roman"/>
          <w:color w:val="C00000"/>
          <w:sz w:val="32"/>
          <w:szCs w:val="32"/>
        </w:rPr>
      </w:pPr>
    </w:p>
    <w:p w:rsidR="00BB5A3E" w:rsidRPr="00413EEC" w:rsidRDefault="00BB5A3E" w:rsidP="006F2A6A">
      <w:pPr>
        <w:ind w:left="141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2" o:spid="_x0000_s1036" type="#_x0000_t75" alt="7c603a9a681b9eea3550f67e99cf2518.jpg" style="position:absolute;left:0;text-align:left;margin-left:-19.55pt;margin-top:-10.2pt;width:218.9pt;height:159pt;z-index:-251665408;visibility:visible">
            <v:imagedata r:id="rId15" o:title=""/>
          </v:shape>
        </w:pict>
      </w:r>
    </w:p>
    <w:p w:rsidR="00BB5A3E" w:rsidRPr="00413EEC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Из Африки в город попала зверюга.</w:t>
      </w:r>
    </w:p>
    <w:p w:rsidR="00BB5A3E" w:rsidRPr="00413EEC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Совсем ошалела зверюга с испугу.</w:t>
      </w:r>
    </w:p>
    <w:p w:rsidR="00BB5A3E" w:rsidRPr="00413EEC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Лежит, как уснула, буди, не буди,</w:t>
      </w:r>
    </w:p>
    <w:p w:rsidR="00BB5A3E" w:rsidRPr="00413EEC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Хоть езди по ней, хоть ногами ходи.</w:t>
      </w:r>
    </w:p>
    <w:p w:rsidR="00BB5A3E" w:rsidRPr="006F2A6A" w:rsidRDefault="00BB5A3E" w:rsidP="006F2A6A">
      <w:pPr>
        <w:ind w:left="4248"/>
        <w:rPr>
          <w:rFonts w:ascii="Times New Roman" w:hAnsi="Times New Roman" w:cs="Times New Roman"/>
          <w:color w:val="C00000"/>
          <w:sz w:val="32"/>
          <w:szCs w:val="32"/>
        </w:rPr>
      </w:pPr>
      <w:r w:rsidRPr="006F2A6A">
        <w:rPr>
          <w:rFonts w:ascii="Times New Roman" w:hAnsi="Times New Roman" w:cs="Times New Roman"/>
          <w:color w:val="C00000"/>
          <w:sz w:val="32"/>
          <w:szCs w:val="32"/>
        </w:rPr>
        <w:t>(зебра)</w:t>
      </w: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3" o:spid="_x0000_s1037" type="#_x0000_t75" alt="2014-03-05_09-15-42.jpg" style="position:absolute;margin-left:242.95pt;margin-top:9.45pt;width:236.35pt;height:156.75pt;z-index:-251664384;visibility:visible">
            <v:imagedata r:id="rId16" o:title=""/>
          </v:shape>
        </w:pict>
      </w:r>
    </w:p>
    <w:p w:rsidR="00BB5A3E" w:rsidRPr="00413EEC" w:rsidRDefault="00BB5A3E" w:rsidP="006F2A6A">
      <w:pPr>
        <w:ind w:left="141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Что за зебра без копыт:</w:t>
      </w:r>
    </w:p>
    <w:p w:rsidR="00BB5A3E" w:rsidRPr="00413EEC" w:rsidRDefault="00BB5A3E" w:rsidP="006F2A6A">
      <w:pPr>
        <w:ind w:left="141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Не под нею пыль летит,</w:t>
      </w:r>
    </w:p>
    <w:p w:rsidR="00BB5A3E" w:rsidRPr="00413EEC" w:rsidRDefault="00BB5A3E" w:rsidP="006F2A6A">
      <w:pPr>
        <w:ind w:left="141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А над нею вьюга пыли</w:t>
      </w:r>
    </w:p>
    <w:p w:rsidR="00BB5A3E" w:rsidRPr="00413EEC" w:rsidRDefault="00BB5A3E" w:rsidP="006F2A6A">
      <w:pPr>
        <w:ind w:left="141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И летят автомобили.</w:t>
      </w:r>
    </w:p>
    <w:p w:rsidR="00BB5A3E" w:rsidRPr="006F2A6A" w:rsidRDefault="00BB5A3E" w:rsidP="006F2A6A">
      <w:pPr>
        <w:ind w:left="1416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(п</w:t>
      </w:r>
      <w:r w:rsidRPr="006F2A6A">
        <w:rPr>
          <w:rFonts w:ascii="Times New Roman" w:hAnsi="Times New Roman" w:cs="Times New Roman"/>
          <w:color w:val="C00000"/>
          <w:sz w:val="32"/>
          <w:szCs w:val="32"/>
        </w:rPr>
        <w:t>ешеходный переход)</w:t>
      </w: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4" o:spid="_x0000_s1038" type="#_x0000_t75" alt="272.jpg" style="position:absolute;margin-left:1.45pt;margin-top:-.1pt;width:174pt;height:228pt;z-index:-251663360;visibility:visible">
            <v:imagedata r:id="rId17" o:title=""/>
          </v:shape>
        </w:pict>
      </w:r>
      <w:r w:rsidRPr="00413EE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B5A3E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BB5A3E" w:rsidRPr="00413EEC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Ночь темна. Уж солнца нет.</w:t>
      </w:r>
    </w:p>
    <w:p w:rsidR="00BB5A3E" w:rsidRPr="00413EEC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Чтобы ночь пришла без бед,</w:t>
      </w:r>
    </w:p>
    <w:p w:rsidR="00BB5A3E" w:rsidRPr="00413EEC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Нужен людям маячок –</w:t>
      </w:r>
    </w:p>
    <w:p w:rsidR="00BB5A3E" w:rsidRPr="00413EEC" w:rsidRDefault="00BB5A3E" w:rsidP="006F2A6A">
      <w:pPr>
        <w:ind w:left="424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Одноногий светлячок.</w:t>
      </w:r>
    </w:p>
    <w:p w:rsidR="00BB5A3E" w:rsidRPr="006F2A6A" w:rsidRDefault="00BB5A3E" w:rsidP="006F2A6A">
      <w:pPr>
        <w:ind w:left="4248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(ф</w:t>
      </w:r>
      <w:r w:rsidRPr="006F2A6A">
        <w:rPr>
          <w:rFonts w:ascii="Times New Roman" w:hAnsi="Times New Roman" w:cs="Times New Roman"/>
          <w:color w:val="C00000"/>
          <w:sz w:val="32"/>
          <w:szCs w:val="32"/>
        </w:rPr>
        <w:t>онарь)</w:t>
      </w:r>
    </w:p>
    <w:p w:rsidR="00BB5A3E" w:rsidRPr="00413EEC" w:rsidRDefault="00BB5A3E" w:rsidP="006F2A6A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Раньше счёта и письма, </w:t>
      </w: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Рисованья, чтенья,</w:t>
      </w: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>Всем ребятам нужно знать</w:t>
      </w: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Азбуку ... </w:t>
      </w:r>
    </w:p>
    <w:p w:rsidR="00BB5A3E" w:rsidRPr="006F2A6A" w:rsidRDefault="00BB5A3E" w:rsidP="00413EEC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(д</w:t>
      </w:r>
      <w:r w:rsidRPr="006F2A6A">
        <w:rPr>
          <w:rFonts w:ascii="Times New Roman" w:hAnsi="Times New Roman" w:cs="Times New Roman"/>
          <w:color w:val="C00000"/>
          <w:sz w:val="32"/>
          <w:szCs w:val="32"/>
        </w:rPr>
        <w:t>виженья)</w:t>
      </w:r>
    </w:p>
    <w:p w:rsidR="00BB5A3E" w:rsidRPr="00413EEC" w:rsidRDefault="00BB5A3E" w:rsidP="007B73B4">
      <w:pPr>
        <w:ind w:left="2832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Все будьте правилу верны: </w:t>
      </w:r>
    </w:p>
    <w:p w:rsidR="00BB5A3E" w:rsidRPr="00413EEC" w:rsidRDefault="00BB5A3E" w:rsidP="007B73B4">
      <w:pPr>
        <w:ind w:left="2832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Держитесь... </w:t>
      </w:r>
    </w:p>
    <w:p w:rsidR="00BB5A3E" w:rsidRDefault="00BB5A3E" w:rsidP="007B73B4">
      <w:pPr>
        <w:ind w:left="2832"/>
        <w:rPr>
          <w:rFonts w:ascii="Times New Roman" w:hAnsi="Times New Roman" w:cs="Times New Roman"/>
          <w:color w:val="C00000"/>
          <w:sz w:val="32"/>
          <w:szCs w:val="32"/>
        </w:rPr>
      </w:pPr>
      <w:r w:rsidRPr="006F2A6A">
        <w:rPr>
          <w:rFonts w:ascii="Times New Roman" w:hAnsi="Times New Roman" w:cs="Times New Roman"/>
          <w:color w:val="C00000"/>
          <w:sz w:val="32"/>
          <w:szCs w:val="32"/>
        </w:rPr>
        <w:t xml:space="preserve">(Правой стороны!) </w:t>
      </w:r>
    </w:p>
    <w:p w:rsidR="00BB5A3E" w:rsidRPr="006F2A6A" w:rsidRDefault="00BB5A3E" w:rsidP="00413EEC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 w:bidi="ar-SA"/>
        </w:rPr>
        <w:pict>
          <v:shape id="Рисунок 5" o:spid="_x0000_s1039" type="#_x0000_t75" alt="387873.jpeg" style="position:absolute;margin-left:1.45pt;margin-top:.3pt;width:226.5pt;height:146.25pt;z-index:-251662336;visibility:visible">
            <v:imagedata r:id="rId18" o:title=""/>
          </v:shape>
        </w:pict>
      </w:r>
    </w:p>
    <w:p w:rsidR="00BB5A3E" w:rsidRPr="00413EEC" w:rsidRDefault="00BB5A3E" w:rsidP="007B73B4">
      <w:pPr>
        <w:ind w:left="495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Поработав славно днем, </w:t>
      </w:r>
    </w:p>
    <w:p w:rsidR="00BB5A3E" w:rsidRPr="00413EEC" w:rsidRDefault="00BB5A3E" w:rsidP="007B73B4">
      <w:pPr>
        <w:ind w:left="495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Все машины едут в дом. </w:t>
      </w:r>
    </w:p>
    <w:p w:rsidR="00BB5A3E" w:rsidRPr="00413EEC" w:rsidRDefault="00BB5A3E" w:rsidP="007B73B4">
      <w:pPr>
        <w:ind w:left="495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Здесь помоют их, заправят. </w:t>
      </w:r>
    </w:p>
    <w:p w:rsidR="00BB5A3E" w:rsidRPr="00413EEC" w:rsidRDefault="00BB5A3E" w:rsidP="007B73B4">
      <w:pPr>
        <w:ind w:left="495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То, что сломано, исправят. </w:t>
      </w:r>
    </w:p>
    <w:p w:rsidR="00BB5A3E" w:rsidRPr="00413EEC" w:rsidRDefault="00BB5A3E" w:rsidP="007B73B4">
      <w:pPr>
        <w:ind w:left="495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Ночью здесь у них есть страж. </w:t>
      </w:r>
    </w:p>
    <w:p w:rsidR="00BB5A3E" w:rsidRPr="00413EEC" w:rsidRDefault="00BB5A3E" w:rsidP="007B73B4">
      <w:pPr>
        <w:ind w:left="495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</w:rPr>
        <w:t xml:space="preserve">Дом машин зовут... </w:t>
      </w:r>
    </w:p>
    <w:p w:rsidR="00BB5A3E" w:rsidRPr="007B73B4" w:rsidRDefault="00BB5A3E" w:rsidP="007B73B4">
      <w:pPr>
        <w:ind w:left="4956"/>
        <w:rPr>
          <w:rFonts w:ascii="Times New Roman" w:hAnsi="Times New Roman" w:cs="Times New Roman"/>
          <w:color w:val="C00000"/>
          <w:sz w:val="32"/>
          <w:szCs w:val="32"/>
        </w:rPr>
      </w:pPr>
      <w:r w:rsidRPr="007B73B4">
        <w:rPr>
          <w:rFonts w:ascii="Times New Roman" w:hAnsi="Times New Roman" w:cs="Times New Roman"/>
          <w:color w:val="C00000"/>
          <w:sz w:val="32"/>
          <w:szCs w:val="32"/>
        </w:rPr>
        <w:t>(гараж)</w:t>
      </w:r>
    </w:p>
    <w:p w:rsidR="00BB5A3E" w:rsidRPr="00413EEC" w:rsidRDefault="00BB5A3E" w:rsidP="007B73B4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9" o:spid="_x0000_s1040" type="#_x0000_t75" alt="podzemnyj_peshexodnyj_perexod.jpg" style="position:absolute;margin-left:224.2pt;margin-top:17.7pt;width:206.8pt;height:144.75pt;z-index:-251661312;visibility:visible">
            <v:imagedata r:id="rId19" o:title=""/>
          </v:shape>
        </w:pict>
      </w: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Кто бежит через дорогу,</w:t>
      </w:r>
    </w:p>
    <w:p w:rsidR="00BB5A3E" w:rsidRPr="00413EEC" w:rsidRDefault="00BB5A3E" w:rsidP="00413EEC">
      <w:pP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Тех накажем очень строго!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Чтобы знали наперёд,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Есть подземный</w:t>
      </w:r>
    </w:p>
    <w:p w:rsidR="00BB5A3E" w:rsidRPr="00413EEC" w:rsidRDefault="00BB5A3E" w:rsidP="00413EEC">
      <w:pPr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413EE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(переход)</w:t>
      </w: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Pr="00413EEC" w:rsidRDefault="00BB5A3E" w:rsidP="007B73B4">
      <w:pPr>
        <w:ind w:left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Ох, у папы за рулем</w:t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Нынче нарушение.</w:t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Повторять я буду с ним</w:t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Правила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…</w:t>
      </w:r>
    </w:p>
    <w:p w:rsidR="00BB5A3E" w:rsidRDefault="00BB5A3E" w:rsidP="007B73B4">
      <w:pPr>
        <w:ind w:left="141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(движения)</w:t>
      </w:r>
      <w:r w:rsidRPr="00413EE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br/>
      </w:r>
    </w:p>
    <w:p w:rsidR="00BB5A3E" w:rsidRDefault="00BB5A3E" w:rsidP="007B73B4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7B73B4">
      <w:pPr>
        <w:ind w:left="4248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_x0000_s1041" type="#_x0000_t75" alt="http://luntiki.ru/uploads/images/8/4/1/0/5/e774179dbc.jpg" style="position:absolute;left:0;text-align:left;margin-left:-9.05pt;margin-top:24.9pt;width:197.25pt;height:147.75pt;z-index:-251660288;visibility:visible">
            <v:imagedata r:id="rId20" o:title=""/>
          </v:shape>
        </w:pic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</w:rPr>
        <w:br/>
      </w:r>
    </w:p>
    <w:p w:rsidR="00BB5A3E" w:rsidRDefault="00BB5A3E" w:rsidP="007B73B4">
      <w:pPr>
        <w:ind w:left="424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Pr="00413EEC" w:rsidRDefault="00BB5A3E" w:rsidP="007B73B4">
      <w:pPr>
        <w:ind w:left="4248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Что за «зебра» на дороге?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Все стоят, разинув рот,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Ждут, когда мигнёт зелёный.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Значит, это — …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(переход)</w:t>
      </w:r>
      <w:r w:rsidRPr="00413EEC">
        <w:rPr>
          <w:rFonts w:ascii="Times New Roman" w:hAnsi="Times New Roman" w:cs="Times New Roman"/>
          <w:sz w:val="32"/>
          <w:szCs w:val="32"/>
        </w:rPr>
        <w:br/>
      </w:r>
    </w:p>
    <w:p w:rsidR="00BB5A3E" w:rsidRPr="00413EEC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25" o:spid="_x0000_s1042" type="#_x0000_t75" alt="eskalator_pic.jpg" style="position:absolute;margin-left:239.95pt;margin-top:13.7pt;width:237pt;height:158.95pt;z-index:-251659264;visibility:visible">
            <v:imagedata r:id="rId21" o:title=""/>
          </v:shape>
        </w:pict>
      </w: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Сам собою, вот сюрприз,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Эскалатор мчит нас вниз.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Будем смирно мы стоять –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По нему нельзя…!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(бежать)</w:t>
      </w:r>
      <w:r w:rsidRPr="00413EEC">
        <w:rPr>
          <w:rFonts w:ascii="Times New Roman" w:hAnsi="Times New Roman" w:cs="Times New Roman"/>
          <w:sz w:val="32"/>
          <w:szCs w:val="32"/>
        </w:rPr>
        <w:br/>
      </w: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</w:rPr>
      </w:pPr>
    </w:p>
    <w:p w:rsidR="00BB5A3E" w:rsidRDefault="00BB5A3E" w:rsidP="00413EEC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6" o:spid="_x0000_s1043" type="#_x0000_t75" alt="boy-going-to-school.jpg" style="position:absolute;margin-left:1.45pt;margin-top:-.05pt;width:239.75pt;height:239.25pt;z-index:-251658240;visibility:visible">
            <v:imagedata r:id="rId22" o:title=""/>
          </v:shape>
        </w:pict>
      </w:r>
      <w:r w:rsidRPr="00413EEC">
        <w:rPr>
          <w:rFonts w:ascii="Times New Roman" w:hAnsi="Times New Roman" w:cs="Times New Roman"/>
          <w:sz w:val="32"/>
          <w:szCs w:val="32"/>
        </w:rPr>
        <w:br/>
      </w:r>
    </w:p>
    <w:p w:rsidR="00BB5A3E" w:rsidRDefault="00BB5A3E" w:rsidP="007B73B4">
      <w:pPr>
        <w:ind w:left="4956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Default="00BB5A3E" w:rsidP="007B73B4">
      <w:pPr>
        <w:ind w:left="4956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Default="00BB5A3E" w:rsidP="007B73B4">
      <w:pPr>
        <w:ind w:left="4956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Default="00BB5A3E" w:rsidP="007B73B4">
      <w:pPr>
        <w:ind w:left="4956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B5A3E" w:rsidRPr="00413EEC" w:rsidRDefault="00BB5A3E" w:rsidP="007B73B4">
      <w:pPr>
        <w:ind w:left="4956"/>
        <w:rPr>
          <w:rFonts w:ascii="Times New Roman" w:hAnsi="Times New Roman" w:cs="Times New Roman"/>
          <w:sz w:val="32"/>
          <w:szCs w:val="32"/>
        </w:rPr>
      </w:pP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Кто пешком всегда идет?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sz w:val="32"/>
          <w:szCs w:val="32"/>
          <w:shd w:val="clear" w:color="auto" w:fill="FFFFFF"/>
        </w:rPr>
        <w:t>Догадались? …!</w:t>
      </w:r>
      <w:r w:rsidRPr="00413EEC">
        <w:rPr>
          <w:rFonts w:ascii="Times New Roman" w:hAnsi="Times New Roman" w:cs="Times New Roman"/>
          <w:sz w:val="32"/>
          <w:szCs w:val="32"/>
        </w:rPr>
        <w:br/>
      </w:r>
      <w:r w:rsidRPr="00413EEC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(пешеход)</w:t>
      </w:r>
      <w:r w:rsidRPr="00413EEC">
        <w:rPr>
          <w:rFonts w:ascii="Times New Roman" w:hAnsi="Times New Roman" w:cs="Times New Roman"/>
          <w:sz w:val="32"/>
          <w:szCs w:val="32"/>
        </w:rPr>
        <w:br/>
      </w:r>
    </w:p>
    <w:p w:rsidR="00BB5A3E" w:rsidRDefault="00BB5A3E" w:rsidP="00E45478"/>
    <w:sectPr w:rsidR="00BB5A3E" w:rsidSect="00413EEC">
      <w:pgSz w:w="11906" w:h="16838"/>
      <w:pgMar w:top="1134" w:right="850" w:bottom="1134" w:left="1276" w:header="708" w:footer="708" w:gutter="0"/>
      <w:pgBorders w:offsetFrom="page">
        <w:top w:val="thinThickThinMediumGap" w:sz="36" w:space="24" w:color="00B050"/>
        <w:left w:val="thinThickThinMediumGap" w:sz="36" w:space="24" w:color="00B050"/>
        <w:bottom w:val="thinThickThinMediumGap" w:sz="36" w:space="24" w:color="00B050"/>
        <w:right w:val="thinThickThinMediumGap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AE0"/>
    <w:rsid w:val="00116F44"/>
    <w:rsid w:val="0017041E"/>
    <w:rsid w:val="00172889"/>
    <w:rsid w:val="001D2E13"/>
    <w:rsid w:val="00221AEF"/>
    <w:rsid w:val="00374BED"/>
    <w:rsid w:val="00393BB6"/>
    <w:rsid w:val="00396AFD"/>
    <w:rsid w:val="00413EEC"/>
    <w:rsid w:val="004E1C72"/>
    <w:rsid w:val="005951E1"/>
    <w:rsid w:val="005D1AE0"/>
    <w:rsid w:val="006D3741"/>
    <w:rsid w:val="006F2A6A"/>
    <w:rsid w:val="00790A7E"/>
    <w:rsid w:val="007B2749"/>
    <w:rsid w:val="007B73B4"/>
    <w:rsid w:val="0081042C"/>
    <w:rsid w:val="008C0925"/>
    <w:rsid w:val="00AD1EF3"/>
    <w:rsid w:val="00B47814"/>
    <w:rsid w:val="00BB5A3E"/>
    <w:rsid w:val="00D23CA0"/>
    <w:rsid w:val="00D403EA"/>
    <w:rsid w:val="00D85D34"/>
    <w:rsid w:val="00DC5B25"/>
    <w:rsid w:val="00E45478"/>
    <w:rsid w:val="00EB24DA"/>
    <w:rsid w:val="00F11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AE0"/>
    <w:pPr>
      <w:widowControl w:val="0"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45478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5478"/>
    <w:rPr>
      <w:rFonts w:ascii="Tahoma" w:eastAsia="SimSun" w:hAnsi="Tahoma" w:cs="Mangal"/>
      <w:kern w:val="1"/>
      <w:sz w:val="14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7</Pages>
  <Words>421</Words>
  <Characters>2401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2016-02-07T10:17:00Z</dcterms:created>
  <dcterms:modified xsi:type="dcterms:W3CDTF">2016-02-10T07:47:00Z</dcterms:modified>
</cp:coreProperties>
</file>